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109" w:tblpY="-3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6"/>
      </w:tblGrid>
      <w:tr w:rsidR="00A36B91">
        <w:trPr>
          <w:trHeight w:val="1980"/>
        </w:trPr>
        <w:tc>
          <w:tcPr>
            <w:tcW w:w="1800" w:type="dxa"/>
          </w:tcPr>
          <w:p w:rsidR="00A36B91" w:rsidRDefault="00A36B91" w:rsidP="00B304CF">
            <w:pPr>
              <w:tabs>
                <w:tab w:val="center" w:pos="4950"/>
              </w:tabs>
              <w:rPr>
                <w:b/>
                <w:bCs/>
                <w:sz w:val="64"/>
                <w:szCs w:val="64"/>
              </w:rPr>
            </w:pPr>
            <w:r>
              <w:rPr>
                <w:b/>
                <w:bCs/>
                <w:sz w:val="64"/>
                <w:szCs w:val="64"/>
              </w:rPr>
              <w:t>Paste</w:t>
            </w:r>
          </w:p>
          <w:p w:rsidR="00A36B91" w:rsidRPr="00E56110" w:rsidRDefault="00A36B91" w:rsidP="00B304CF">
            <w:pPr>
              <w:tabs>
                <w:tab w:val="center" w:pos="4950"/>
              </w:tabs>
              <w:rPr>
                <w:b/>
                <w:bCs/>
                <w:sz w:val="64"/>
                <w:szCs w:val="64"/>
              </w:rPr>
            </w:pPr>
            <w:r>
              <w:rPr>
                <w:b/>
                <w:bCs/>
                <w:sz w:val="64"/>
                <w:szCs w:val="64"/>
              </w:rPr>
              <w:t>Photo</w:t>
            </w:r>
          </w:p>
        </w:tc>
      </w:tr>
    </w:tbl>
    <w:p w:rsidR="00A36B91" w:rsidRPr="00320936" w:rsidRDefault="00A36B91" w:rsidP="00CF632B">
      <w:pPr>
        <w:tabs>
          <w:tab w:val="center" w:pos="4950"/>
        </w:tabs>
        <w:rPr>
          <w:b/>
          <w:bCs/>
          <w:sz w:val="6"/>
          <w:szCs w:val="6"/>
        </w:rPr>
      </w:pPr>
    </w:p>
    <w:p w:rsidR="00A36B91" w:rsidRDefault="00A36B91">
      <w:pPr>
        <w:rPr>
          <w:b/>
          <w:bCs/>
          <w:sz w:val="52"/>
          <w:szCs w:val="52"/>
        </w:rPr>
      </w:pPr>
      <w:r w:rsidRPr="00CF632B">
        <w:rPr>
          <w:b/>
          <w:bCs/>
          <w:sz w:val="52"/>
          <w:szCs w:val="52"/>
        </w:rPr>
        <w:t xml:space="preserve"> </w:t>
      </w:r>
      <w:r>
        <w:rPr>
          <w:b/>
          <w:bCs/>
          <w:sz w:val="52"/>
          <w:szCs w:val="52"/>
        </w:rPr>
        <w:t xml:space="preserve">              </w:t>
      </w:r>
    </w:p>
    <w:p w:rsidR="00A36B91" w:rsidRDefault="00A36B91">
      <w:pPr>
        <w:rPr>
          <w:b/>
          <w:bCs/>
          <w:sz w:val="52"/>
          <w:szCs w:val="52"/>
        </w:rPr>
      </w:pPr>
    </w:p>
    <w:p w:rsidR="00A36B91" w:rsidRPr="00301C33" w:rsidRDefault="00A36B91" w:rsidP="00B304CF">
      <w:pPr>
        <w:rPr>
          <w:sz w:val="2"/>
          <w:szCs w:val="2"/>
        </w:rPr>
      </w:pPr>
      <w:r>
        <w:rPr>
          <w:b/>
          <w:bCs/>
          <w:sz w:val="52"/>
          <w:szCs w:val="52"/>
        </w:rPr>
        <w:t xml:space="preserve">              </w:t>
      </w:r>
      <w:r w:rsidRPr="00301C33">
        <w:rPr>
          <w:b/>
          <w:bCs/>
          <w:sz w:val="52"/>
          <w:szCs w:val="52"/>
        </w:rPr>
        <w:t>RESUME</w:t>
      </w:r>
    </w:p>
    <w:p w:rsidR="00A36B91" w:rsidRPr="00301C33" w:rsidRDefault="00A36B91" w:rsidP="00B304CF">
      <w:pPr>
        <w:ind w:left="5760" w:firstLine="720"/>
        <w:rPr>
          <w:sz w:val="30"/>
          <w:szCs w:val="30"/>
        </w:rPr>
      </w:pPr>
      <w:r>
        <w:t>NAME</w:t>
      </w:r>
    </w:p>
    <w:p w:rsidR="00A36B91" w:rsidRDefault="00A36B91" w:rsidP="00B304CF">
      <w:pPr>
        <w:ind w:left="5760" w:firstLine="720"/>
      </w:pPr>
      <w:r>
        <w:t xml:space="preserve">S/O- </w:t>
      </w:r>
    </w:p>
    <w:p w:rsidR="00A36B91" w:rsidRDefault="00A36B91" w:rsidP="00B304CF">
      <w:pPr>
        <w:ind w:left="5760" w:firstLine="720"/>
      </w:pPr>
      <w:r>
        <w:t xml:space="preserve">ADDRESS:- </w:t>
      </w:r>
    </w:p>
    <w:p w:rsidR="00A36B91" w:rsidRDefault="00A36B91" w:rsidP="00790FC1">
      <w:pPr>
        <w:ind w:left="5040"/>
        <w:jc w:val="center"/>
      </w:pPr>
      <w:r>
        <w:t xml:space="preserve"> PIN CODE- 700030</w:t>
      </w:r>
      <w:r w:rsidRPr="00ED2274">
        <w:t xml:space="preserve"> </w:t>
      </w:r>
    </w:p>
    <w:p w:rsidR="00A36B91" w:rsidRDefault="00A36B91" w:rsidP="00B304CF">
      <w:pPr>
        <w:ind w:left="5760" w:firstLine="720"/>
      </w:pPr>
      <w:r>
        <w:t xml:space="preserve">CONTACT NO- </w:t>
      </w:r>
    </w:p>
    <w:p w:rsidR="00A36B91" w:rsidRPr="00F8743B" w:rsidRDefault="00A36B91" w:rsidP="00B50E1D">
      <w:pPr>
        <w:ind w:left="5760"/>
        <w:rPr>
          <w:u w:val="single"/>
        </w:rPr>
      </w:pPr>
      <w:r>
        <w:tab/>
        <w:t xml:space="preserve"> EMAIL:- </w:t>
      </w:r>
    </w:p>
    <w:p w:rsidR="00A36B91" w:rsidRPr="00F8743B" w:rsidRDefault="00A36B91" w:rsidP="00DF7A1C">
      <w:pPr>
        <w:pBdr>
          <w:bottom w:val="thickThinMediumGap" w:sz="24" w:space="1" w:color="auto"/>
        </w:pBdr>
        <w:rPr>
          <w:sz w:val="2"/>
          <w:szCs w:val="2"/>
          <w:u w:val="single"/>
        </w:rPr>
      </w:pPr>
    </w:p>
    <w:p w:rsidR="00A36B91" w:rsidRPr="00471143" w:rsidRDefault="00A36B91" w:rsidP="00F7218C">
      <w:pPr>
        <w:jc w:val="both"/>
        <w:rPr>
          <w:sz w:val="14"/>
          <w:szCs w:val="14"/>
        </w:rPr>
      </w:pPr>
    </w:p>
    <w:p w:rsidR="00A36B91" w:rsidRPr="00320936" w:rsidRDefault="00A36B91" w:rsidP="00F7218C">
      <w:pPr>
        <w:jc w:val="both"/>
        <w:rPr>
          <w:sz w:val="8"/>
          <w:szCs w:val="8"/>
        </w:rPr>
      </w:pPr>
    </w:p>
    <w:p w:rsidR="00A36B91" w:rsidRPr="00301C33" w:rsidRDefault="00A36B91" w:rsidP="00F7218C">
      <w:pPr>
        <w:jc w:val="both"/>
        <w:rPr>
          <w:sz w:val="28"/>
          <w:szCs w:val="28"/>
        </w:rPr>
      </w:pPr>
      <w:r w:rsidRPr="00301C33">
        <w:rPr>
          <w:sz w:val="28"/>
          <w:szCs w:val="28"/>
        </w:rPr>
        <w:t>PERSONAL DETAILS</w:t>
      </w:r>
    </w:p>
    <w:p w:rsidR="00A36B91" w:rsidRPr="00301C33" w:rsidRDefault="00A36B91" w:rsidP="00433DFD">
      <w:pPr>
        <w:ind w:firstLine="720"/>
        <w:jc w:val="both"/>
      </w:pPr>
      <w:r>
        <w:t>Name</w:t>
      </w:r>
      <w:r>
        <w:tab/>
      </w:r>
      <w:r>
        <w:tab/>
      </w:r>
      <w:r>
        <w:tab/>
      </w:r>
      <w:r>
        <w:tab/>
      </w:r>
      <w:r>
        <w:tab/>
      </w:r>
      <w:r w:rsidRPr="00331DC9">
        <w:rPr>
          <w:b/>
          <w:bCs/>
        </w:rPr>
        <w:t>:</w:t>
      </w:r>
      <w:r>
        <w:tab/>
      </w:r>
    </w:p>
    <w:p w:rsidR="00A36B91" w:rsidRPr="00301C33" w:rsidRDefault="00A36B91" w:rsidP="00433DFD">
      <w:pPr>
        <w:ind w:firstLine="720"/>
        <w:jc w:val="both"/>
      </w:pPr>
      <w:r w:rsidRPr="00301C33">
        <w:t>Father’s Name</w:t>
      </w:r>
      <w:r w:rsidRPr="00301C33">
        <w:tab/>
      </w:r>
      <w:r w:rsidRPr="00301C33">
        <w:tab/>
      </w:r>
      <w:r w:rsidRPr="00301C33">
        <w:tab/>
      </w:r>
      <w:r>
        <w:tab/>
      </w:r>
      <w:r w:rsidRPr="00331DC9">
        <w:rPr>
          <w:b/>
          <w:bCs/>
        </w:rPr>
        <w:t>:</w:t>
      </w:r>
      <w:r>
        <w:tab/>
      </w:r>
    </w:p>
    <w:p w:rsidR="00A36B91" w:rsidRPr="00301C33" w:rsidRDefault="00A36B91" w:rsidP="00433DFD">
      <w:pPr>
        <w:ind w:firstLine="720"/>
        <w:jc w:val="both"/>
      </w:pPr>
      <w:r w:rsidRPr="00301C33">
        <w:t>Date of Birth</w:t>
      </w:r>
      <w:r w:rsidRPr="00301C33">
        <w:tab/>
      </w:r>
      <w:r w:rsidRPr="00301C33">
        <w:tab/>
      </w:r>
      <w:r w:rsidRPr="00301C33">
        <w:tab/>
      </w:r>
      <w:r>
        <w:tab/>
      </w:r>
      <w:r w:rsidRPr="00331DC9">
        <w:rPr>
          <w:b/>
          <w:bCs/>
        </w:rPr>
        <w:t>:</w:t>
      </w:r>
      <w:r>
        <w:tab/>
      </w:r>
    </w:p>
    <w:p w:rsidR="00A36B91" w:rsidRPr="00301C33" w:rsidRDefault="00A36B91" w:rsidP="00433DFD">
      <w:pPr>
        <w:ind w:firstLine="720"/>
        <w:jc w:val="both"/>
      </w:pPr>
      <w:r w:rsidRPr="00301C33">
        <w:t>Marital Status</w:t>
      </w:r>
      <w:r w:rsidRPr="00301C33">
        <w:tab/>
      </w:r>
      <w:r w:rsidRPr="00301C33">
        <w:tab/>
      </w:r>
      <w:r w:rsidRPr="00301C33">
        <w:tab/>
      </w:r>
      <w:r>
        <w:tab/>
      </w:r>
      <w:r w:rsidRPr="00331DC9">
        <w:rPr>
          <w:b/>
          <w:bCs/>
        </w:rPr>
        <w:t>:</w:t>
      </w:r>
      <w:r w:rsidRPr="00301C33">
        <w:tab/>
      </w:r>
    </w:p>
    <w:p w:rsidR="00A36B91" w:rsidRPr="00301C33" w:rsidRDefault="00A36B91" w:rsidP="00C323D0">
      <w:pPr>
        <w:jc w:val="both"/>
      </w:pPr>
      <w:r w:rsidRPr="00301C33">
        <w:tab/>
        <w:t>Religion</w:t>
      </w:r>
      <w:r w:rsidRPr="00301C33">
        <w:tab/>
      </w:r>
      <w:r w:rsidRPr="00301C33">
        <w:tab/>
      </w:r>
      <w:r w:rsidRPr="00301C33">
        <w:tab/>
      </w:r>
      <w:r>
        <w:tab/>
      </w:r>
      <w:r w:rsidRPr="00331DC9">
        <w:rPr>
          <w:b/>
          <w:bCs/>
        </w:rPr>
        <w:t>:</w:t>
      </w:r>
      <w:r>
        <w:tab/>
      </w:r>
    </w:p>
    <w:p w:rsidR="00A36B91" w:rsidRDefault="00A36B91" w:rsidP="00433DFD">
      <w:pPr>
        <w:ind w:firstLine="720"/>
        <w:jc w:val="both"/>
      </w:pPr>
      <w:r w:rsidRPr="00301C33">
        <w:t>Nationality</w:t>
      </w:r>
      <w:r w:rsidRPr="00301C33">
        <w:tab/>
      </w:r>
      <w:r w:rsidRPr="00301C33">
        <w:tab/>
      </w:r>
      <w:r w:rsidRPr="00301C33">
        <w:tab/>
      </w:r>
      <w:r>
        <w:tab/>
      </w:r>
      <w:r w:rsidRPr="00331DC9">
        <w:rPr>
          <w:b/>
          <w:bCs/>
        </w:rPr>
        <w:t>:</w:t>
      </w:r>
      <w:r>
        <w:tab/>
      </w:r>
    </w:p>
    <w:p w:rsidR="00A36B91" w:rsidRPr="00301C33" w:rsidRDefault="00A36B91" w:rsidP="00433DFD">
      <w:pPr>
        <w:ind w:firstLine="720"/>
        <w:jc w:val="both"/>
      </w:pPr>
      <w:r>
        <w:t>Living</w:t>
      </w:r>
      <w:r>
        <w:tab/>
      </w:r>
      <w:r>
        <w:tab/>
      </w:r>
      <w:r>
        <w:tab/>
      </w:r>
      <w:r>
        <w:tab/>
      </w:r>
      <w:r>
        <w:tab/>
      </w:r>
      <w:r w:rsidRPr="003B6897">
        <w:rPr>
          <w:b/>
          <w:bCs/>
        </w:rPr>
        <w:t>:</w:t>
      </w:r>
      <w:r>
        <w:t xml:space="preserve"> </w:t>
      </w:r>
      <w:r>
        <w:tab/>
      </w:r>
    </w:p>
    <w:p w:rsidR="00A36B91" w:rsidRDefault="00A36B91" w:rsidP="00F7218C">
      <w:pPr>
        <w:jc w:val="both"/>
        <w:rPr>
          <w:sz w:val="28"/>
          <w:szCs w:val="28"/>
        </w:rPr>
      </w:pPr>
    </w:p>
    <w:p w:rsidR="00A36B91" w:rsidRDefault="00A36B91" w:rsidP="00F7218C">
      <w:pPr>
        <w:jc w:val="both"/>
      </w:pPr>
      <w:r>
        <w:rPr>
          <w:sz w:val="28"/>
          <w:szCs w:val="28"/>
        </w:rPr>
        <w:t>C</w:t>
      </w:r>
      <w:r w:rsidRPr="00301C33">
        <w:rPr>
          <w:sz w:val="28"/>
          <w:szCs w:val="28"/>
        </w:rPr>
        <w:t>AREER OBJECTIVE</w:t>
      </w:r>
      <w:r w:rsidRPr="00301C33">
        <w:tab/>
      </w:r>
      <w:r w:rsidRPr="00301C33">
        <w:tab/>
      </w:r>
      <w:r>
        <w:tab/>
      </w:r>
      <w:r w:rsidRPr="00331DC9">
        <w:rPr>
          <w:b/>
          <w:bCs/>
        </w:rPr>
        <w:t>:</w:t>
      </w:r>
      <w:r w:rsidRPr="00301C33">
        <w:tab/>
        <w:t xml:space="preserve">Seeking a position to utilize my skills and  </w:t>
      </w:r>
      <w:r w:rsidRPr="00301C33">
        <w:tab/>
      </w:r>
      <w:r w:rsidRPr="00301C33">
        <w:tab/>
      </w:r>
      <w:r w:rsidRPr="00301C33">
        <w:tab/>
      </w:r>
      <w:r w:rsidRPr="00301C33">
        <w:tab/>
      </w:r>
      <w:r w:rsidRPr="00301C33">
        <w:tab/>
      </w:r>
      <w:r w:rsidRPr="00301C33">
        <w:tab/>
      </w:r>
      <w:r w:rsidRPr="00301C33">
        <w:tab/>
      </w:r>
      <w:r>
        <w:tab/>
      </w:r>
      <w:r w:rsidRPr="00301C33">
        <w:t xml:space="preserve">abilities in most effective way in right </w:t>
      </w:r>
      <w:r w:rsidRPr="00301C33">
        <w:tab/>
      </w:r>
      <w:r w:rsidRPr="00301C33">
        <w:tab/>
      </w:r>
      <w:r w:rsidRPr="00301C33">
        <w:tab/>
      </w:r>
      <w:r w:rsidRPr="00301C33">
        <w:tab/>
      </w:r>
      <w:r w:rsidRPr="00301C33">
        <w:tab/>
      </w:r>
      <w:r w:rsidRPr="00301C33">
        <w:tab/>
      </w:r>
      <w:r w:rsidRPr="00301C33">
        <w:tab/>
      </w:r>
      <w:r>
        <w:tab/>
      </w:r>
      <w:r w:rsidRPr="00301C33">
        <w:t>direction to achieve long term success.</w:t>
      </w:r>
    </w:p>
    <w:p w:rsidR="00A36B91" w:rsidRPr="000755D4" w:rsidRDefault="00A36B91" w:rsidP="00F7218C">
      <w:pPr>
        <w:jc w:val="both"/>
      </w:pPr>
    </w:p>
    <w:tbl>
      <w:tblPr>
        <w:tblW w:w="10065" w:type="dxa"/>
        <w:tblInd w:w="-106" w:type="dxa"/>
        <w:tblLook w:val="00A0"/>
      </w:tblPr>
      <w:tblGrid>
        <w:gridCol w:w="10065"/>
      </w:tblGrid>
      <w:tr w:rsidR="00A36B91" w:rsidRPr="00B4389F">
        <w:trPr>
          <w:trHeight w:val="383"/>
        </w:trPr>
        <w:tc>
          <w:tcPr>
            <w:tcW w:w="10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A36B91" w:rsidRPr="00B4389F" w:rsidRDefault="00A36B91" w:rsidP="00527BF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</w:t>
            </w:r>
            <w:r w:rsidRPr="001C4F11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4.25pt;height:14.25pt;visibility:visible">
                  <v:imagedata r:id="rId7" o:title=""/>
                </v:shape>
              </w:pic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  <w:r w:rsidRPr="001C4F11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pict>
                <v:shape id="_x0000_i1026" type="#_x0000_t75" style="width:14.25pt;height:14.25pt;visibility:visible">
                  <v:imagedata r:id="rId7" o:title=""/>
                </v:shape>
              </w:pict>
            </w:r>
          </w:p>
        </w:tc>
      </w:tr>
    </w:tbl>
    <w:p w:rsidR="00A36B91" w:rsidRPr="00D73A65" w:rsidRDefault="00A36B91" w:rsidP="00096895">
      <w:pPr>
        <w:tabs>
          <w:tab w:val="left" w:pos="6360"/>
        </w:tabs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A36B91" w:rsidRDefault="00A36B91" w:rsidP="00CE42E2">
      <w:pPr>
        <w:jc w:val="both"/>
      </w:pPr>
      <w:r w:rsidRPr="00301C33">
        <w:rPr>
          <w:sz w:val="28"/>
          <w:szCs w:val="28"/>
        </w:rPr>
        <w:t>EDUCATIONAL QUALIFICATION</w:t>
      </w:r>
      <w:r>
        <w:tab/>
      </w:r>
      <w:r w:rsidRPr="00331DC9">
        <w:rPr>
          <w:b/>
          <w:bCs/>
        </w:rPr>
        <w:t>:</w:t>
      </w:r>
      <w:r w:rsidRPr="00301C33">
        <w:tab/>
      </w:r>
      <w:r>
        <w:t>Secondary Education</w:t>
      </w:r>
    </w:p>
    <w:p w:rsidR="00A36B91" w:rsidRDefault="00A36B91" w:rsidP="000E3F21">
      <w:pPr>
        <w:ind w:left="4320" w:firstLine="720"/>
        <w:jc w:val="both"/>
      </w:pPr>
      <w:r>
        <w:t>Higher Secondary in Commerce</w:t>
      </w:r>
    </w:p>
    <w:p w:rsidR="00A36B91" w:rsidRPr="00320936" w:rsidRDefault="00A36B91" w:rsidP="000E3F21">
      <w:pPr>
        <w:ind w:left="4320" w:firstLine="720"/>
        <w:jc w:val="both"/>
      </w:pPr>
    </w:p>
    <w:tbl>
      <w:tblPr>
        <w:tblW w:w="10095" w:type="dxa"/>
        <w:tblInd w:w="-106" w:type="dxa"/>
        <w:tblLook w:val="00A0"/>
      </w:tblPr>
      <w:tblGrid>
        <w:gridCol w:w="10095"/>
      </w:tblGrid>
      <w:tr w:rsidR="00A36B91" w:rsidRPr="00051DE5">
        <w:trPr>
          <w:trHeight w:val="376"/>
        </w:trPr>
        <w:tc>
          <w:tcPr>
            <w:tcW w:w="10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A36B91" w:rsidRPr="00051DE5" w:rsidRDefault="00A36B91" w:rsidP="002F7BE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 xml:space="preserve">Sl no      Board          </w:t>
            </w:r>
            <w:r w:rsidRPr="00A10330">
              <w:rPr>
                <w:rFonts w:ascii="Arial" w:hAnsi="Arial" w:cs="Arial"/>
              </w:rPr>
              <w:t>Course</w:t>
            </w:r>
            <w:r>
              <w:rPr>
                <w:rFonts w:ascii="Arial" w:hAnsi="Arial" w:cs="Arial"/>
              </w:rPr>
              <w:t xml:space="preserve">    </w:t>
            </w:r>
            <w:r w:rsidRPr="00A10330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 xml:space="preserve">  </w:t>
            </w:r>
            <w:r w:rsidRPr="00A10330">
              <w:rPr>
                <w:rFonts w:ascii="Arial" w:hAnsi="Arial" w:cs="Arial"/>
              </w:rPr>
              <w:t>Year of Pass</w:t>
            </w:r>
            <w:r>
              <w:rPr>
                <w:rFonts w:ascii="Arial" w:hAnsi="Arial" w:cs="Arial"/>
              </w:rPr>
              <w:t xml:space="preserve">    </w:t>
            </w:r>
            <w:r w:rsidRPr="00A10330">
              <w:rPr>
                <w:rFonts w:ascii="Arial" w:hAnsi="Arial" w:cs="Arial"/>
              </w:rPr>
              <w:t xml:space="preserve">Percentage </w:t>
            </w:r>
            <w:r>
              <w:rPr>
                <w:rFonts w:ascii="Arial" w:hAnsi="Arial" w:cs="Arial"/>
              </w:rPr>
              <w:t xml:space="preserve"> Marks Obtained  </w:t>
            </w:r>
            <w:r w:rsidRPr="00A10330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otal </w:t>
            </w:r>
            <w:r w:rsidRPr="00A10330">
              <w:rPr>
                <w:rFonts w:ascii="Arial" w:hAnsi="Arial" w:cs="Arial"/>
              </w:rPr>
              <w:t>Mark</w:t>
            </w:r>
            <w:r>
              <w:rPr>
                <w:rFonts w:ascii="Arial" w:hAnsi="Arial" w:cs="Arial"/>
              </w:rPr>
              <w:t>s</w:t>
            </w:r>
          </w:p>
        </w:tc>
      </w:tr>
    </w:tbl>
    <w:p w:rsidR="00A36B91" w:rsidRDefault="00A36B91" w:rsidP="00B4389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80" w:rightFromText="180" w:vertAnchor="text" w:horzAnchor="margin" w:tblpY="359"/>
        <w:tblW w:w="10116" w:type="dxa"/>
        <w:tblLook w:val="00A0"/>
      </w:tblPr>
      <w:tblGrid>
        <w:gridCol w:w="982"/>
        <w:gridCol w:w="1286"/>
        <w:gridCol w:w="1530"/>
        <w:gridCol w:w="1620"/>
        <w:gridCol w:w="1440"/>
        <w:gridCol w:w="1800"/>
        <w:gridCol w:w="1458"/>
      </w:tblGrid>
      <w:tr w:rsidR="00A36B91" w:rsidRPr="00CA39DC">
        <w:trPr>
          <w:trHeight w:val="1195"/>
        </w:trPr>
        <w:tc>
          <w:tcPr>
            <w:tcW w:w="9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A9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/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</w:pPr>
          </w:p>
          <w:p w:rsidR="00A36B91" w:rsidRPr="00CA39DC" w:rsidRDefault="00A36B91" w:rsidP="000F612C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</w:pPr>
          </w:p>
          <w:p w:rsidR="00A36B91" w:rsidRPr="00CA39DC" w:rsidRDefault="00A36B91" w:rsidP="000F612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Default="00A36B91" w:rsidP="000F612C"/>
          <w:p w:rsidR="00A36B91" w:rsidRPr="00CA39DC" w:rsidRDefault="00A36B91" w:rsidP="000F612C">
            <w:pPr>
              <w:jc w:val="center"/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</w:pPr>
          </w:p>
          <w:p w:rsidR="00A36B91" w:rsidRPr="00CA39DC" w:rsidRDefault="00A36B91" w:rsidP="000F612C">
            <w:pPr>
              <w:jc w:val="center"/>
            </w:pPr>
          </w:p>
        </w:tc>
      </w:tr>
      <w:tr w:rsidR="00A36B91" w:rsidRPr="00CA39DC">
        <w:trPr>
          <w:trHeight w:val="905"/>
        </w:trPr>
        <w:tc>
          <w:tcPr>
            <w:tcW w:w="9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A9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D04A91" w:rsidRDefault="00A36B91" w:rsidP="000F612C"/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</w:pPr>
          </w:p>
          <w:p w:rsidR="00A36B91" w:rsidRPr="00CA39DC" w:rsidRDefault="00A36B91" w:rsidP="000F612C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</w:pPr>
          </w:p>
          <w:p w:rsidR="00A36B91" w:rsidRPr="00CA39DC" w:rsidRDefault="00A36B91" w:rsidP="000F612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>
            <w:pPr>
              <w:jc w:val="center"/>
            </w:pP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</w:pPr>
          </w:p>
          <w:p w:rsidR="00A36B91" w:rsidRPr="00CA39DC" w:rsidRDefault="00A36B91" w:rsidP="000F612C">
            <w:pPr>
              <w:jc w:val="center"/>
            </w:pPr>
          </w:p>
        </w:tc>
      </w:tr>
      <w:tr w:rsidR="00A36B91" w:rsidRPr="00CA39DC">
        <w:trPr>
          <w:trHeight w:val="905"/>
        </w:trPr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6B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/>
        </w:tc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</w:pPr>
          </w:p>
          <w:p w:rsidR="00A36B91" w:rsidRDefault="00A36B91" w:rsidP="000F612C">
            <w:pPr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</w:pPr>
          </w:p>
          <w:p w:rsidR="00A36B91" w:rsidRDefault="00A36B91" w:rsidP="000F612C">
            <w:pPr>
              <w:jc w:val="center"/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A36B91" w:rsidRDefault="00A36B91" w:rsidP="000F612C">
            <w:pPr>
              <w:jc w:val="center"/>
            </w:pPr>
          </w:p>
          <w:p w:rsidR="00A36B91" w:rsidRDefault="00A36B91" w:rsidP="000F612C">
            <w:pPr>
              <w:jc w:val="center"/>
            </w:pPr>
          </w:p>
        </w:tc>
      </w:tr>
    </w:tbl>
    <w:p w:rsidR="00A36B91" w:rsidRPr="000F612C" w:rsidRDefault="00A36B91" w:rsidP="00B4389F">
      <w:pPr>
        <w:jc w:val="both"/>
      </w:pPr>
      <w:r w:rsidRPr="000F612C">
        <w:t>Details are as Follow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-539"/>
        <w:tblW w:w="10110" w:type="dxa"/>
        <w:tblLook w:val="00A0"/>
      </w:tblPr>
      <w:tblGrid>
        <w:gridCol w:w="10110"/>
      </w:tblGrid>
      <w:tr w:rsidR="00A36B91" w:rsidRPr="00B4389F">
        <w:trPr>
          <w:trHeight w:val="367"/>
        </w:trPr>
        <w:tc>
          <w:tcPr>
            <w:tcW w:w="10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A36B91" w:rsidRPr="00B4389F" w:rsidRDefault="00A36B91" w:rsidP="000F612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</w:t>
            </w:r>
            <w:r w:rsidRPr="001C4F11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pict>
                <v:shape id="_x0000_i1027" type="#_x0000_t75" style="width:14.25pt;height:14.25pt;visibility:visible">
                  <v:imagedata r:id="rId7" o:title=""/>
                </v:shape>
              </w:pic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  <w:r w:rsidRPr="001C4F11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pict>
                <v:shape id="_x0000_i1028" type="#_x0000_t75" style="width:15pt;height:15pt;visibility:visible">
                  <v:imagedata r:id="rId7" o:title=""/>
                </v:shape>
              </w:pict>
            </w:r>
          </w:p>
        </w:tc>
      </w:tr>
    </w:tbl>
    <w:p w:rsidR="00A36B91" w:rsidRDefault="00A36B91" w:rsidP="00F7218C">
      <w:pPr>
        <w:jc w:val="both"/>
        <w:rPr>
          <w:sz w:val="28"/>
          <w:szCs w:val="28"/>
        </w:rPr>
      </w:pPr>
    </w:p>
    <w:p w:rsidR="00A36B91" w:rsidRPr="00301C33" w:rsidRDefault="00A36B91" w:rsidP="00F7218C">
      <w:pPr>
        <w:jc w:val="both"/>
      </w:pPr>
      <w:r>
        <w:rPr>
          <w:sz w:val="28"/>
          <w:szCs w:val="28"/>
        </w:rPr>
        <w:t>PROFESSIONAL QUALIFICATIO</w:t>
      </w:r>
      <w:r w:rsidRPr="00301C33">
        <w:rPr>
          <w:sz w:val="28"/>
          <w:szCs w:val="28"/>
        </w:rPr>
        <w:t>N</w:t>
      </w:r>
      <w:r w:rsidRPr="00331DC9">
        <w:rPr>
          <w:b/>
          <w:bCs/>
        </w:rPr>
        <w:tab/>
        <w:t>:</w:t>
      </w:r>
      <w:r w:rsidRPr="00301C33">
        <w:tab/>
      </w:r>
      <w:r>
        <w:t xml:space="preserve">CA Foundation (PE – 1) </w:t>
      </w:r>
    </w:p>
    <w:p w:rsidR="00A36B91" w:rsidRDefault="00A36B91" w:rsidP="003C7169">
      <w:pPr>
        <w:jc w:val="both"/>
      </w:pPr>
      <w:r w:rsidRPr="00301C33">
        <w:tab/>
      </w:r>
      <w:r w:rsidRPr="00301C33">
        <w:tab/>
      </w:r>
      <w:r w:rsidRPr="00301C33">
        <w:tab/>
      </w:r>
      <w:r w:rsidRPr="00301C33">
        <w:tab/>
      </w:r>
      <w:r w:rsidRPr="00301C33">
        <w:tab/>
      </w:r>
      <w:r w:rsidRPr="00301C33">
        <w:tab/>
      </w:r>
      <w:r>
        <w:tab/>
        <w:t>CA Inter (IPCC)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CA Final (New)</w:t>
      </w:r>
    </w:p>
    <w:p w:rsidR="00A36B91" w:rsidRDefault="00A36B91" w:rsidP="003C7169">
      <w:pPr>
        <w:jc w:val="both"/>
      </w:pPr>
    </w:p>
    <w:tbl>
      <w:tblPr>
        <w:tblW w:w="10080" w:type="dxa"/>
        <w:tblInd w:w="-106" w:type="dxa"/>
        <w:tblLook w:val="00A0"/>
      </w:tblPr>
      <w:tblGrid>
        <w:gridCol w:w="10080"/>
      </w:tblGrid>
      <w:tr w:rsidR="00A36B91" w:rsidRPr="006C37F2">
        <w:trPr>
          <w:trHeight w:val="404"/>
        </w:trPr>
        <w:tc>
          <w:tcPr>
            <w:tcW w:w="10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A36B91" w:rsidRPr="006C37F2" w:rsidRDefault="00A36B91" w:rsidP="002F7B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A10330">
              <w:rPr>
                <w:rFonts w:ascii="Arial" w:hAnsi="Arial" w:cs="Arial"/>
              </w:rPr>
              <w:t xml:space="preserve">Sl no     </w:t>
            </w:r>
            <w:r>
              <w:rPr>
                <w:rFonts w:ascii="Arial" w:hAnsi="Arial" w:cs="Arial"/>
              </w:rPr>
              <w:t xml:space="preserve">  </w:t>
            </w:r>
            <w:r w:rsidRPr="00A10330">
              <w:rPr>
                <w:rFonts w:ascii="Arial" w:hAnsi="Arial" w:cs="Arial"/>
              </w:rPr>
              <w:t xml:space="preserve">Course       </w:t>
            </w:r>
            <w:r>
              <w:rPr>
                <w:rFonts w:ascii="Arial" w:hAnsi="Arial" w:cs="Arial"/>
              </w:rPr>
              <w:t xml:space="preserve">     </w:t>
            </w:r>
            <w:r w:rsidRPr="00A10330">
              <w:rPr>
                <w:rFonts w:ascii="Arial" w:hAnsi="Arial" w:cs="Arial"/>
              </w:rPr>
              <w:t xml:space="preserve">Year of Pass    </w:t>
            </w:r>
            <w:r>
              <w:rPr>
                <w:rFonts w:ascii="Arial" w:hAnsi="Arial" w:cs="Arial"/>
              </w:rPr>
              <w:t xml:space="preserve">   </w:t>
            </w:r>
            <w:r w:rsidRPr="00A10330">
              <w:rPr>
                <w:rFonts w:ascii="Arial" w:hAnsi="Arial" w:cs="Arial"/>
              </w:rPr>
              <w:t>Percentage</w:t>
            </w:r>
            <w:r>
              <w:rPr>
                <w:rFonts w:ascii="Arial" w:hAnsi="Arial" w:cs="Arial"/>
              </w:rPr>
              <w:t xml:space="preserve">        </w:t>
            </w:r>
            <w:r w:rsidRPr="00A10330">
              <w:rPr>
                <w:rFonts w:ascii="Arial" w:hAnsi="Arial" w:cs="Arial"/>
              </w:rPr>
              <w:t xml:space="preserve">Marks Obtained   </w:t>
            </w:r>
            <w:r>
              <w:rPr>
                <w:rFonts w:ascii="Arial" w:hAnsi="Arial" w:cs="Arial"/>
              </w:rPr>
              <w:t xml:space="preserve">   </w:t>
            </w:r>
            <w:r w:rsidRPr="00A10330">
              <w:rPr>
                <w:rFonts w:ascii="Arial" w:hAnsi="Arial" w:cs="Arial"/>
              </w:rPr>
              <w:t>Total Marks</w:t>
            </w:r>
          </w:p>
        </w:tc>
      </w:tr>
    </w:tbl>
    <w:tbl>
      <w:tblPr>
        <w:tblpPr w:leftFromText="180" w:rightFromText="180" w:vertAnchor="text" w:horzAnchor="margin" w:tblpY="623"/>
        <w:tblW w:w="10116" w:type="dxa"/>
        <w:tblLook w:val="00A0"/>
      </w:tblPr>
      <w:tblGrid>
        <w:gridCol w:w="1098"/>
        <w:gridCol w:w="1620"/>
        <w:gridCol w:w="1800"/>
        <w:gridCol w:w="1620"/>
        <w:gridCol w:w="2160"/>
        <w:gridCol w:w="1818"/>
      </w:tblGrid>
      <w:tr w:rsidR="00A36B91" w:rsidRPr="00CA39DC">
        <w:trPr>
          <w:trHeight w:val="1000"/>
        </w:trPr>
        <w:tc>
          <w:tcPr>
            <w:tcW w:w="1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A9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D04A91" w:rsidRDefault="00A36B91" w:rsidP="000F612C">
            <w:pPr>
              <w:rPr>
                <w:rFonts w:ascii="Arial" w:hAnsi="Arial" w:cs="Arial"/>
                <w:sz w:val="20"/>
                <w:szCs w:val="20"/>
              </w:rPr>
            </w:pPr>
            <w:r w:rsidRPr="00D04A91">
              <w:rPr>
                <w:rFonts w:ascii="Arial" w:hAnsi="Arial" w:cs="Arial"/>
                <w:sz w:val="20"/>
                <w:szCs w:val="20"/>
              </w:rPr>
              <w:t>CA PE – I</w:t>
            </w:r>
          </w:p>
          <w:p w:rsidR="00A36B91" w:rsidRPr="00CA39DC" w:rsidRDefault="00A36B91" w:rsidP="000F612C">
            <w:r w:rsidRPr="00D04A91">
              <w:rPr>
                <w:rFonts w:ascii="Arial" w:hAnsi="Arial" w:cs="Arial"/>
                <w:sz w:val="20"/>
                <w:szCs w:val="20"/>
              </w:rPr>
              <w:t>Foundation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36B91" w:rsidRDefault="00A36B91" w:rsidP="000F612C"/>
          <w:p w:rsidR="00A36B91" w:rsidRPr="00CA39DC" w:rsidRDefault="00A36B91" w:rsidP="000F612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36B91" w:rsidRPr="00CA39DC" w:rsidRDefault="00A36B91" w:rsidP="000F612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>
            <w:pPr>
              <w:jc w:val="center"/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</w:tcPr>
          <w:p w:rsidR="00A36B91" w:rsidRPr="00CA39DC" w:rsidRDefault="00A36B91" w:rsidP="000F612C">
            <w:pPr>
              <w:jc w:val="center"/>
            </w:pPr>
          </w:p>
        </w:tc>
      </w:tr>
      <w:tr w:rsidR="00A36B91" w:rsidRPr="00CA39DC">
        <w:trPr>
          <w:trHeight w:val="905"/>
        </w:trPr>
        <w:tc>
          <w:tcPr>
            <w:tcW w:w="10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A9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D04A91" w:rsidRDefault="00A36B91" w:rsidP="000F612C">
            <w:pPr>
              <w:rPr>
                <w:rFonts w:ascii="Arial" w:hAnsi="Arial" w:cs="Arial"/>
                <w:sz w:val="20"/>
                <w:szCs w:val="20"/>
              </w:rPr>
            </w:pPr>
            <w:r w:rsidRPr="00D04A91">
              <w:rPr>
                <w:rFonts w:ascii="Arial" w:hAnsi="Arial" w:cs="Arial"/>
                <w:sz w:val="20"/>
                <w:szCs w:val="20"/>
              </w:rPr>
              <w:t>CA PE – II</w:t>
            </w:r>
          </w:p>
          <w:p w:rsidR="00A36B91" w:rsidRPr="00D04A91" w:rsidRDefault="00A36B91" w:rsidP="000F612C">
            <w:r w:rsidRPr="00D04A91">
              <w:rPr>
                <w:rFonts w:ascii="Arial" w:hAnsi="Arial" w:cs="Arial"/>
                <w:sz w:val="20"/>
                <w:szCs w:val="20"/>
              </w:rPr>
              <w:t>Inter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A36B91" w:rsidRPr="00CA39DC" w:rsidRDefault="00A36B91" w:rsidP="000F612C">
            <w:pPr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A36B91" w:rsidRPr="00CA39DC" w:rsidRDefault="00A36B91" w:rsidP="000F612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>
            <w:pPr>
              <w:jc w:val="center"/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36B91" w:rsidRPr="00CA39DC" w:rsidRDefault="00A36B91" w:rsidP="000F612C">
            <w:pPr>
              <w:jc w:val="center"/>
            </w:pPr>
          </w:p>
        </w:tc>
      </w:tr>
      <w:tr w:rsidR="00A36B91" w:rsidRPr="00CA39DC">
        <w:trPr>
          <w:trHeight w:val="905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6B91" w:rsidRPr="00D04A91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A9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>
            <w:r w:rsidRPr="00D04A91">
              <w:rPr>
                <w:rFonts w:ascii="Arial" w:hAnsi="Arial" w:cs="Arial"/>
                <w:sz w:val="20"/>
                <w:szCs w:val="20"/>
              </w:rPr>
              <w:t>CA Final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A36B91" w:rsidRPr="00CA39DC" w:rsidRDefault="00A36B91" w:rsidP="000F612C">
            <w:pPr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A36B91" w:rsidRPr="00CA39DC" w:rsidRDefault="00A36B91" w:rsidP="000F612C">
            <w:pPr>
              <w:jc w:val="center"/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>
            <w:pPr>
              <w:jc w:val="center"/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36B91" w:rsidRPr="00CA39DC" w:rsidRDefault="00A36B91" w:rsidP="000F612C">
            <w:pPr>
              <w:jc w:val="center"/>
            </w:pPr>
          </w:p>
        </w:tc>
      </w:tr>
    </w:tbl>
    <w:p w:rsidR="00A36B91" w:rsidRDefault="00A36B91" w:rsidP="00B401B3">
      <w:pPr>
        <w:jc w:val="both"/>
        <w:rPr>
          <w:color w:val="948A54"/>
        </w:rPr>
      </w:pPr>
    </w:p>
    <w:p w:rsidR="00A36B91" w:rsidRPr="000F612C" w:rsidRDefault="00A36B91" w:rsidP="000F612C">
      <w:pPr>
        <w:jc w:val="both"/>
      </w:pPr>
      <w:r w:rsidRPr="000F612C">
        <w:t>Details are as Follow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</w:p>
    <w:p w:rsidR="00A36B91" w:rsidRPr="00A6400F" w:rsidRDefault="00A36B91" w:rsidP="00B401B3">
      <w:pPr>
        <w:jc w:val="both"/>
        <w:rPr>
          <w:color w:val="948A54"/>
          <w:sz w:val="12"/>
          <w:szCs w:val="12"/>
        </w:rPr>
      </w:pPr>
    </w:p>
    <w:p w:rsidR="00A36B91" w:rsidRPr="00B051ED" w:rsidRDefault="00A36B91" w:rsidP="00791BF4">
      <w:pPr>
        <w:jc w:val="both"/>
        <w:rPr>
          <w:sz w:val="10"/>
          <w:szCs w:val="10"/>
        </w:rPr>
      </w:pPr>
    </w:p>
    <w:tbl>
      <w:tblPr>
        <w:tblpPr w:leftFromText="180" w:rightFromText="180" w:vertAnchor="text" w:horzAnchor="margin" w:tblpY="40"/>
        <w:tblW w:w="10140" w:type="dxa"/>
        <w:tblLook w:val="00A0"/>
      </w:tblPr>
      <w:tblGrid>
        <w:gridCol w:w="10140"/>
      </w:tblGrid>
      <w:tr w:rsidR="00A36B91">
        <w:trPr>
          <w:trHeight w:val="307"/>
        </w:trPr>
        <w:tc>
          <w:tcPr>
            <w:tcW w:w="10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A36B91" w:rsidRPr="005C5D3F" w:rsidRDefault="00A36B91" w:rsidP="00527BF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</w:t>
            </w:r>
            <w:r w:rsidRPr="001C4F11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pict>
                <v:shape id="_x0000_i1029" type="#_x0000_t75" style="width:15pt;height:15pt;visibility:visible">
                  <v:imagedata r:id="rId7" o:title=""/>
                </v:shape>
              </w:pict>
            </w:r>
            <w:r w:rsidRPr="005C5D3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                                </w:t>
            </w:r>
            <w:r w:rsidRPr="001C4F11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pict>
                <v:shape id="_x0000_i1030" type="#_x0000_t75" style="width:15pt;height:15pt;visibility:visible">
                  <v:imagedata r:id="rId7" o:title=""/>
                </v:shape>
              </w:pict>
            </w:r>
            <w:r w:rsidRPr="005C5D3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</w:t>
            </w:r>
          </w:p>
        </w:tc>
      </w:tr>
    </w:tbl>
    <w:p w:rsidR="00A36B91" w:rsidRPr="00D73A65" w:rsidRDefault="00A36B91" w:rsidP="005F1435">
      <w:pPr>
        <w:ind w:left="3600" w:hanging="3600"/>
        <w:jc w:val="both"/>
        <w:rPr>
          <w:sz w:val="22"/>
          <w:szCs w:val="22"/>
        </w:rPr>
      </w:pPr>
    </w:p>
    <w:p w:rsidR="00A36B91" w:rsidRPr="003407CC" w:rsidRDefault="00A36B91" w:rsidP="00B304CF">
      <w:pPr>
        <w:ind w:left="3600" w:hanging="3600"/>
        <w:jc w:val="both"/>
      </w:pPr>
      <w:r w:rsidRPr="00301C33">
        <w:rPr>
          <w:sz w:val="28"/>
          <w:szCs w:val="28"/>
        </w:rPr>
        <w:t>WORKING EXPERIENCE</w:t>
      </w:r>
      <w:r w:rsidRPr="00301C33">
        <w:tab/>
      </w:r>
      <w:r>
        <w:tab/>
      </w:r>
      <w:r w:rsidRPr="00331DC9">
        <w:rPr>
          <w:b/>
          <w:bCs/>
        </w:rPr>
        <w:t>:</w:t>
      </w:r>
      <w:r>
        <w:rPr>
          <w:b/>
          <w:bCs/>
        </w:rPr>
        <w:tab/>
      </w:r>
      <w:r>
        <w:t xml:space="preserve">Work in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A36B91" w:rsidRDefault="00A36B91" w:rsidP="00B304CF">
      <w:pPr>
        <w:ind w:left="5040"/>
        <w:jc w:val="both"/>
      </w:pPr>
    </w:p>
    <w:p w:rsidR="00A36B91" w:rsidRPr="00B304CF" w:rsidRDefault="00A36B91" w:rsidP="00B304CF">
      <w:pPr>
        <w:ind w:left="5040"/>
        <w:jc w:val="both"/>
        <w:rPr>
          <w:sz w:val="28"/>
          <w:szCs w:val="28"/>
        </w:rPr>
      </w:pPr>
      <w:r>
        <w:t xml:space="preserve">Work in </w:t>
      </w:r>
    </w:p>
    <w:p w:rsidR="00A36B91" w:rsidRDefault="00A36B91" w:rsidP="00715DF3">
      <w:pPr>
        <w:jc w:val="both"/>
      </w:pPr>
    </w:p>
    <w:tbl>
      <w:tblPr>
        <w:tblW w:w="10095" w:type="dxa"/>
        <w:tblInd w:w="-106" w:type="dxa"/>
        <w:tblLook w:val="00A0"/>
      </w:tblPr>
      <w:tblGrid>
        <w:gridCol w:w="10095"/>
      </w:tblGrid>
      <w:tr w:rsidR="00A36B91" w:rsidRPr="00B4389F">
        <w:trPr>
          <w:trHeight w:val="262"/>
        </w:trPr>
        <w:tc>
          <w:tcPr>
            <w:tcW w:w="10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A36B91" w:rsidRPr="00B4389F" w:rsidRDefault="00A36B91" w:rsidP="006D71F8">
            <w:pPr>
              <w:rPr>
                <w:rFonts w:ascii="Arial" w:hAnsi="Arial" w:cs="Arial"/>
                <w:b/>
                <w:bCs/>
              </w:rPr>
            </w:pPr>
            <w:r w:rsidRPr="00A10330">
              <w:rPr>
                <w:rFonts w:ascii="Arial" w:hAnsi="Arial" w:cs="Arial"/>
              </w:rPr>
              <w:t xml:space="preserve">       Sl no              </w:t>
            </w:r>
            <w:r>
              <w:rPr>
                <w:rFonts w:ascii="Arial" w:hAnsi="Arial" w:cs="Arial"/>
              </w:rPr>
              <w:t xml:space="preserve">       </w:t>
            </w:r>
            <w:r w:rsidRPr="00A10330">
              <w:rPr>
                <w:rFonts w:ascii="Arial" w:hAnsi="Arial" w:cs="Arial"/>
              </w:rPr>
              <w:t xml:space="preserve"> Name                     </w:t>
            </w:r>
            <w:r>
              <w:rPr>
                <w:rFonts w:ascii="Arial" w:hAnsi="Arial" w:cs="Arial"/>
              </w:rPr>
              <w:t xml:space="preserve">    </w:t>
            </w:r>
            <w:r w:rsidRPr="00A10330">
              <w:rPr>
                <w:rFonts w:ascii="Arial" w:hAnsi="Arial" w:cs="Arial"/>
              </w:rPr>
              <w:t xml:space="preserve">Period               </w:t>
            </w:r>
            <w:r>
              <w:rPr>
                <w:rFonts w:ascii="Arial" w:hAnsi="Arial" w:cs="Arial"/>
              </w:rPr>
              <w:t xml:space="preserve">     </w:t>
            </w:r>
            <w:r w:rsidRPr="00A10330">
              <w:rPr>
                <w:rFonts w:ascii="Arial" w:hAnsi="Arial" w:cs="Arial"/>
              </w:rPr>
              <w:t>Responsibility</w:t>
            </w:r>
          </w:p>
        </w:tc>
      </w:tr>
    </w:tbl>
    <w:tbl>
      <w:tblPr>
        <w:tblpPr w:leftFromText="180" w:rightFromText="180" w:vertAnchor="text" w:horzAnchor="margin" w:tblpY="804"/>
        <w:tblW w:w="10200" w:type="dxa"/>
        <w:tblLook w:val="00A0"/>
      </w:tblPr>
      <w:tblGrid>
        <w:gridCol w:w="2040"/>
        <w:gridCol w:w="2440"/>
        <w:gridCol w:w="1840"/>
        <w:gridCol w:w="3880"/>
      </w:tblGrid>
      <w:tr w:rsidR="00A36B91" w:rsidRPr="00CA39DC">
        <w:trPr>
          <w:trHeight w:val="1120"/>
        </w:trPr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8511CF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11C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/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>
            <w:pPr>
              <w:jc w:val="center"/>
            </w:pPr>
            <w:r w:rsidRPr="00CA39DC">
              <w:rPr>
                <w:sz w:val="28"/>
                <w:szCs w:val="28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</w:tcPr>
          <w:p w:rsidR="00A36B91" w:rsidRPr="00CA39DC" w:rsidRDefault="00A36B91" w:rsidP="000F612C"/>
        </w:tc>
      </w:tr>
      <w:tr w:rsidR="00A36B91" w:rsidRPr="00CA39DC">
        <w:trPr>
          <w:trHeight w:val="947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8511CF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11C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/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>
            <w:pPr>
              <w:jc w:val="center"/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A36B91" w:rsidRPr="00CA39DC" w:rsidRDefault="00A36B91" w:rsidP="000F612C"/>
        </w:tc>
      </w:tr>
      <w:tr w:rsidR="00A36B91" w:rsidRPr="00CA39DC">
        <w:trPr>
          <w:trHeight w:val="1073"/>
        </w:trPr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8511CF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/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36B91" w:rsidRDefault="00A36B91" w:rsidP="000F612C">
            <w:pPr>
              <w:jc w:val="center"/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A36B91" w:rsidRDefault="00A36B91" w:rsidP="000F612C"/>
        </w:tc>
      </w:tr>
      <w:tr w:rsidR="00A36B91" w:rsidRPr="00CA39DC">
        <w:trPr>
          <w:trHeight w:val="1703"/>
        </w:trPr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8511CF" w:rsidRDefault="00A36B91" w:rsidP="000F61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Pr="00CA39DC" w:rsidRDefault="00A36B91" w:rsidP="000F612C"/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B91" w:rsidRDefault="00A36B91" w:rsidP="000F612C">
            <w:pPr>
              <w:jc w:val="center"/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36B91" w:rsidRDefault="00A36B91" w:rsidP="000F612C"/>
        </w:tc>
      </w:tr>
    </w:tbl>
    <w:p w:rsidR="00A36B91" w:rsidRDefault="00A36B91" w:rsidP="000F612C">
      <w:pPr>
        <w:jc w:val="both"/>
      </w:pPr>
    </w:p>
    <w:p w:rsidR="00A36B91" w:rsidRPr="000F612C" w:rsidRDefault="00A36B91" w:rsidP="000F612C">
      <w:pPr>
        <w:jc w:val="both"/>
      </w:pPr>
      <w:r w:rsidRPr="000F612C">
        <w:t>Details are as Follow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</w:p>
    <w:p w:rsidR="00A36B91" w:rsidRDefault="00A36B91" w:rsidP="00E27466">
      <w:pPr>
        <w:rPr>
          <w:sz w:val="28"/>
          <w:szCs w:val="28"/>
        </w:rPr>
      </w:pPr>
    </w:p>
    <w:tbl>
      <w:tblPr>
        <w:tblpPr w:leftFromText="180" w:rightFromText="180" w:vertAnchor="text" w:horzAnchor="margin" w:tblpY="-539"/>
        <w:tblW w:w="10140" w:type="dxa"/>
        <w:tblLook w:val="00A0"/>
      </w:tblPr>
      <w:tblGrid>
        <w:gridCol w:w="10140"/>
      </w:tblGrid>
      <w:tr w:rsidR="00A36B91">
        <w:trPr>
          <w:trHeight w:val="307"/>
        </w:trPr>
        <w:tc>
          <w:tcPr>
            <w:tcW w:w="10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A36B91" w:rsidRPr="005C5D3F" w:rsidRDefault="00A36B91" w:rsidP="00E5611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</w:t>
            </w:r>
            <w:r w:rsidRPr="001C4F11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pict>
                <v:shape id="_x0000_i1031" type="#_x0000_t75" style="width:15pt;height:15pt;visibility:visible">
                  <v:imagedata r:id="rId7" o:title=""/>
                </v:shape>
              </w:pict>
            </w:r>
            <w:r w:rsidRPr="005C5D3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                                </w:t>
            </w:r>
            <w:r w:rsidRPr="001C4F11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pict>
                <v:shape id="_x0000_i1032" type="#_x0000_t75" style="width:15pt;height:15pt;visibility:visible">
                  <v:imagedata r:id="rId7" o:title=""/>
                </v:shape>
              </w:pict>
            </w:r>
            <w:r w:rsidRPr="005C5D3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</w:t>
            </w:r>
          </w:p>
        </w:tc>
      </w:tr>
    </w:tbl>
    <w:p w:rsidR="00A36B91" w:rsidRDefault="00A36B91" w:rsidP="00E27466">
      <w:pPr>
        <w:rPr>
          <w:sz w:val="28"/>
          <w:szCs w:val="28"/>
        </w:rPr>
      </w:pPr>
    </w:p>
    <w:p w:rsidR="00A36B91" w:rsidRDefault="00A36B91" w:rsidP="00E27466">
      <w:pPr>
        <w:rPr>
          <w:sz w:val="28"/>
          <w:szCs w:val="28"/>
        </w:rPr>
      </w:pPr>
    </w:p>
    <w:p w:rsidR="00A36B91" w:rsidRPr="00B35BCB" w:rsidRDefault="00A36B91" w:rsidP="00280796">
      <w:pPr>
        <w:ind w:left="2880" w:hanging="2880"/>
      </w:pPr>
      <w:r>
        <w:rPr>
          <w:sz w:val="28"/>
          <w:szCs w:val="28"/>
        </w:rPr>
        <w:t>COMPUTER</w:t>
      </w:r>
      <w:r w:rsidRPr="00280796">
        <w:rPr>
          <w:sz w:val="28"/>
          <w:szCs w:val="28"/>
        </w:rPr>
        <w:t xml:space="preserve"> </w:t>
      </w:r>
      <w:r>
        <w:rPr>
          <w:sz w:val="28"/>
          <w:szCs w:val="28"/>
        </w:rPr>
        <w:t>KNOWLEDGE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</w:r>
      <w:r w:rsidRPr="00B35BCB">
        <w:t xml:space="preserve">MS </w:t>
      </w:r>
      <w:r>
        <w:t>WORD,</w:t>
      </w:r>
      <w:r w:rsidRPr="00B35BCB">
        <w:t xml:space="preserve"> MS EXCEL, </w:t>
      </w:r>
    </w:p>
    <w:p w:rsidR="00A36B91" w:rsidRPr="00B35BCB" w:rsidRDefault="00A36B91" w:rsidP="00F7218C">
      <w:pPr>
        <w:jc w:val="both"/>
      </w:pPr>
      <w:r w:rsidRPr="00B35BCB">
        <w:tab/>
      </w:r>
      <w:r w:rsidRPr="00B35BCB">
        <w:tab/>
      </w:r>
      <w:r w:rsidRPr="00B35BCB">
        <w:tab/>
      </w:r>
      <w:r w:rsidRPr="00B35BCB">
        <w:tab/>
      </w:r>
      <w:r w:rsidRPr="00B35BCB">
        <w:tab/>
      </w:r>
      <w:r w:rsidRPr="00B35BCB">
        <w:tab/>
      </w:r>
      <w:r w:rsidRPr="00B35BCB">
        <w:tab/>
        <w:t>TALLY 7.2 &amp; TALLY 9</w:t>
      </w:r>
    </w:p>
    <w:p w:rsidR="00A36B91" w:rsidRPr="00B35BCB" w:rsidRDefault="00A36B91" w:rsidP="00F7218C">
      <w:pPr>
        <w:jc w:val="both"/>
      </w:pPr>
      <w:r w:rsidRPr="00B35BCB">
        <w:tab/>
      </w:r>
      <w:r w:rsidRPr="00B35BCB">
        <w:tab/>
      </w:r>
      <w:r w:rsidRPr="00B35BCB">
        <w:tab/>
      </w:r>
      <w:r w:rsidRPr="00B35BCB">
        <w:tab/>
      </w:r>
      <w:r w:rsidRPr="00B35BCB">
        <w:tab/>
      </w:r>
      <w:r w:rsidRPr="00B35BCB">
        <w:tab/>
      </w:r>
      <w:r w:rsidRPr="00B35BCB">
        <w:tab/>
        <w:t>ERP &amp; ACE (F A Packages)</w:t>
      </w:r>
    </w:p>
    <w:p w:rsidR="00A36B91" w:rsidRDefault="00A36B91" w:rsidP="00F7218C">
      <w:pPr>
        <w:jc w:val="both"/>
        <w:rPr>
          <w:sz w:val="28"/>
          <w:szCs w:val="28"/>
        </w:rPr>
      </w:pPr>
    </w:p>
    <w:p w:rsidR="00A36B91" w:rsidRPr="000F7E30" w:rsidRDefault="00A36B91" w:rsidP="00F7218C">
      <w:pPr>
        <w:jc w:val="both"/>
      </w:pPr>
      <w:r w:rsidRPr="00301C33">
        <w:rPr>
          <w:sz w:val="28"/>
          <w:szCs w:val="28"/>
        </w:rPr>
        <w:t>LANGUAGE KNOWN</w:t>
      </w:r>
      <w:r w:rsidRPr="00301C33">
        <w:tab/>
      </w:r>
      <w:r w:rsidRPr="00301C33">
        <w:tab/>
      </w:r>
      <w:r>
        <w:tab/>
      </w:r>
      <w:r w:rsidRPr="00331DC9">
        <w:rPr>
          <w:b/>
          <w:bCs/>
        </w:rPr>
        <w:t>:</w:t>
      </w:r>
      <w:r w:rsidRPr="00301C33">
        <w:tab/>
      </w:r>
    </w:p>
    <w:p w:rsidR="00A36B91" w:rsidRPr="002219C5" w:rsidRDefault="00A36B91" w:rsidP="00F7218C">
      <w:pPr>
        <w:jc w:val="both"/>
        <w:rPr>
          <w:sz w:val="22"/>
          <w:szCs w:val="22"/>
        </w:rPr>
      </w:pPr>
    </w:p>
    <w:p w:rsidR="00A36B91" w:rsidRPr="002165E3" w:rsidRDefault="00A36B91" w:rsidP="00F7218C">
      <w:pPr>
        <w:jc w:val="both"/>
        <w:rPr>
          <w:sz w:val="8"/>
          <w:szCs w:val="8"/>
        </w:rPr>
      </w:pPr>
      <w:r w:rsidRPr="002165E3">
        <w:tab/>
      </w:r>
      <w:r w:rsidRPr="002165E3">
        <w:tab/>
      </w:r>
      <w:r w:rsidRPr="002165E3">
        <w:tab/>
      </w:r>
      <w:r w:rsidRPr="002165E3">
        <w:tab/>
      </w:r>
      <w:r w:rsidRPr="002165E3">
        <w:tab/>
      </w:r>
      <w:r w:rsidRPr="002165E3">
        <w:tab/>
      </w:r>
      <w:r w:rsidRPr="002165E3">
        <w:tab/>
      </w:r>
    </w:p>
    <w:p w:rsidR="00A36B91" w:rsidRPr="002165E3" w:rsidRDefault="00A36B91" w:rsidP="00F7218C">
      <w:pPr>
        <w:jc w:val="both"/>
      </w:pPr>
      <w:r w:rsidRPr="002165E3">
        <w:rPr>
          <w:sz w:val="28"/>
          <w:szCs w:val="28"/>
        </w:rPr>
        <w:t>STRENGTHS</w:t>
      </w:r>
      <w:r w:rsidRPr="002165E3">
        <w:rPr>
          <w:sz w:val="28"/>
          <w:szCs w:val="28"/>
        </w:rPr>
        <w:tab/>
      </w:r>
      <w:r w:rsidRPr="002165E3">
        <w:tab/>
      </w:r>
      <w:r w:rsidRPr="002165E3">
        <w:tab/>
      </w:r>
      <w:r w:rsidRPr="002165E3">
        <w:tab/>
      </w:r>
      <w:r w:rsidRPr="002165E3">
        <w:rPr>
          <w:b/>
          <w:bCs/>
        </w:rPr>
        <w:t>:</w:t>
      </w:r>
      <w:r w:rsidRPr="002165E3">
        <w:tab/>
        <w:t>Hardworking</w:t>
      </w:r>
    </w:p>
    <w:p w:rsidR="00A36B91" w:rsidRPr="002165E3" w:rsidRDefault="00A36B91" w:rsidP="00F7218C">
      <w:pPr>
        <w:jc w:val="both"/>
      </w:pPr>
      <w:r w:rsidRPr="002165E3">
        <w:tab/>
      </w:r>
      <w:r w:rsidRPr="002165E3">
        <w:tab/>
      </w:r>
      <w:r w:rsidRPr="002165E3">
        <w:tab/>
      </w:r>
      <w:r w:rsidRPr="002165E3">
        <w:tab/>
      </w:r>
      <w:r w:rsidRPr="002165E3">
        <w:tab/>
      </w:r>
      <w:r w:rsidRPr="002165E3">
        <w:tab/>
      </w:r>
      <w:r w:rsidRPr="002165E3">
        <w:tab/>
        <w:t>Self-Possession</w:t>
      </w:r>
    </w:p>
    <w:p w:rsidR="00A36B91" w:rsidRPr="002165E3" w:rsidRDefault="00A36B91" w:rsidP="00F7218C">
      <w:pPr>
        <w:jc w:val="both"/>
      </w:pPr>
      <w:r w:rsidRPr="002165E3">
        <w:tab/>
      </w:r>
      <w:r w:rsidRPr="002165E3">
        <w:tab/>
      </w:r>
      <w:r w:rsidRPr="002165E3">
        <w:tab/>
      </w:r>
      <w:r w:rsidRPr="002165E3">
        <w:tab/>
      </w:r>
      <w:r w:rsidRPr="002165E3">
        <w:tab/>
      </w:r>
      <w:r w:rsidRPr="002165E3">
        <w:tab/>
      </w:r>
      <w:r w:rsidRPr="002165E3">
        <w:tab/>
        <w:t>Commitment</w:t>
      </w:r>
    </w:p>
    <w:p w:rsidR="00A36B91" w:rsidRPr="002165E3" w:rsidRDefault="00A36B91" w:rsidP="00F7218C">
      <w:pPr>
        <w:jc w:val="both"/>
      </w:pPr>
      <w:r w:rsidRPr="002165E3">
        <w:tab/>
      </w:r>
      <w:r w:rsidRPr="002165E3">
        <w:tab/>
      </w:r>
      <w:r w:rsidRPr="002165E3">
        <w:tab/>
      </w:r>
      <w:r w:rsidRPr="002165E3">
        <w:tab/>
      </w:r>
      <w:r w:rsidRPr="002165E3">
        <w:tab/>
      </w:r>
      <w:r w:rsidRPr="002165E3">
        <w:tab/>
      </w:r>
      <w:r w:rsidRPr="002165E3">
        <w:tab/>
        <w:t>Positive Attitude</w:t>
      </w:r>
    </w:p>
    <w:p w:rsidR="00A36B91" w:rsidRDefault="00A36B91" w:rsidP="00F7218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80" w:rightFromText="180" w:vertAnchor="text" w:horzAnchor="margin" w:tblpY="40"/>
        <w:tblW w:w="10140" w:type="dxa"/>
        <w:tblLook w:val="00A0"/>
      </w:tblPr>
      <w:tblGrid>
        <w:gridCol w:w="10140"/>
      </w:tblGrid>
      <w:tr w:rsidR="00A36B91">
        <w:trPr>
          <w:trHeight w:val="307"/>
        </w:trPr>
        <w:tc>
          <w:tcPr>
            <w:tcW w:w="10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:rsidR="00A36B91" w:rsidRPr="005C5D3F" w:rsidRDefault="00A36B91" w:rsidP="00EC74B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</w:t>
            </w:r>
            <w:r w:rsidRPr="001C4F11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pict>
                <v:shape id="_x0000_i1033" type="#_x0000_t75" style="width:15pt;height:15pt;visibility:visible">
                  <v:imagedata r:id="rId7" o:title=""/>
                </v:shape>
              </w:pict>
            </w:r>
            <w:r w:rsidRPr="005C5D3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                                </w:t>
            </w:r>
            <w:r w:rsidRPr="001C4F11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pict>
                <v:shape id="_x0000_i1034" type="#_x0000_t75" style="width:15pt;height:15pt;visibility:visible">
                  <v:imagedata r:id="rId7" o:title=""/>
                </v:shape>
              </w:pict>
            </w:r>
            <w:r w:rsidRPr="005C5D3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</w:t>
            </w:r>
          </w:p>
        </w:tc>
      </w:tr>
    </w:tbl>
    <w:p w:rsidR="00A36B91" w:rsidRDefault="00A36B91" w:rsidP="00F7218C">
      <w:pPr>
        <w:jc w:val="both"/>
      </w:pPr>
    </w:p>
    <w:p w:rsidR="00A36B91" w:rsidRPr="00870F84" w:rsidRDefault="00A36B91" w:rsidP="00F7218C">
      <w:pPr>
        <w:jc w:val="both"/>
        <w:rPr>
          <w:sz w:val="4"/>
          <w:szCs w:val="4"/>
        </w:rPr>
      </w:pPr>
    </w:p>
    <w:p w:rsidR="00A36B91" w:rsidRDefault="00A36B91" w:rsidP="00811B5E">
      <w:pPr>
        <w:ind w:left="4320" w:hanging="4320"/>
        <w:jc w:val="both"/>
      </w:pPr>
      <w:r>
        <w:rPr>
          <w:sz w:val="28"/>
          <w:szCs w:val="28"/>
        </w:rPr>
        <w:t>SELF DECLARATION</w:t>
      </w:r>
      <w:r>
        <w:rPr>
          <w:sz w:val="28"/>
          <w:szCs w:val="28"/>
        </w:rPr>
        <w:tab/>
        <w:t>:</w:t>
      </w:r>
      <w:r w:rsidRPr="00301C33">
        <w:tab/>
      </w:r>
      <w:r w:rsidRPr="00B35BCB">
        <w:t xml:space="preserve">I hereby certify that the particulars </w:t>
      </w:r>
      <w:r>
        <w:t>given</w:t>
      </w:r>
    </w:p>
    <w:p w:rsidR="00A36B91" w:rsidRDefault="00A36B91" w:rsidP="00813A4C">
      <w:pPr>
        <w:ind w:left="5040"/>
        <w:jc w:val="both"/>
      </w:pPr>
      <w:r>
        <w:t xml:space="preserve">above </w:t>
      </w:r>
      <w:r w:rsidRPr="00B35BCB">
        <w:t xml:space="preserve">are true to best </w:t>
      </w:r>
      <w:r>
        <w:t xml:space="preserve">of </w:t>
      </w:r>
      <w:r w:rsidRPr="00B35BCB">
        <w:t xml:space="preserve">my knowledge </w:t>
      </w:r>
    </w:p>
    <w:p w:rsidR="00A36B91" w:rsidRPr="00B35BCB" w:rsidRDefault="00A36B91" w:rsidP="00813A4C">
      <w:pPr>
        <w:ind w:left="5040"/>
        <w:jc w:val="both"/>
      </w:pPr>
      <w:r w:rsidRPr="00B35BCB">
        <w:t>and belief.</w:t>
      </w:r>
    </w:p>
    <w:p w:rsidR="00A36B91" w:rsidRPr="00DA0997" w:rsidRDefault="00A36B91" w:rsidP="00F7218C">
      <w:pPr>
        <w:jc w:val="both"/>
        <w:rPr>
          <w:sz w:val="8"/>
          <w:szCs w:val="8"/>
        </w:rPr>
      </w:pPr>
    </w:p>
    <w:p w:rsidR="00A36B91" w:rsidRDefault="00A36B91" w:rsidP="00DA0997">
      <w:pPr>
        <w:jc w:val="both"/>
        <w:rPr>
          <w:b/>
          <w:bCs/>
        </w:rPr>
      </w:pPr>
    </w:p>
    <w:p w:rsidR="00A36B91" w:rsidRDefault="00A36B91" w:rsidP="00DA0997">
      <w:pPr>
        <w:jc w:val="both"/>
        <w:rPr>
          <w:b/>
          <w:bCs/>
        </w:rPr>
      </w:pPr>
    </w:p>
    <w:p w:rsidR="00A36B91" w:rsidRDefault="00A36B91" w:rsidP="00DA0997">
      <w:pPr>
        <w:jc w:val="both"/>
        <w:rPr>
          <w:b/>
          <w:bCs/>
        </w:rPr>
      </w:pPr>
    </w:p>
    <w:p w:rsidR="00A36B91" w:rsidRDefault="00A36B91" w:rsidP="00DA0997">
      <w:pPr>
        <w:jc w:val="both"/>
        <w:rPr>
          <w:b/>
          <w:bCs/>
        </w:rPr>
      </w:pPr>
    </w:p>
    <w:p w:rsidR="00A36B91" w:rsidRDefault="00A36B91" w:rsidP="00DA0997">
      <w:pPr>
        <w:jc w:val="both"/>
        <w:rPr>
          <w:b/>
          <w:bCs/>
        </w:rPr>
      </w:pPr>
    </w:p>
    <w:p w:rsidR="00A36B91" w:rsidRPr="00301C33" w:rsidRDefault="00A36B91" w:rsidP="00DA0997">
      <w:pPr>
        <w:jc w:val="both"/>
      </w:pPr>
      <w:r>
        <w:rPr>
          <w:b/>
          <w:bCs/>
        </w:rPr>
        <w:t>DATE</w:t>
      </w:r>
      <w:r w:rsidRPr="00560149">
        <w:rPr>
          <w:b/>
          <w:bCs/>
        </w:rPr>
        <w:t>:</w:t>
      </w:r>
      <w:r w:rsidRPr="00301C33">
        <w:t xml:space="preserve"> ………………………</w:t>
      </w:r>
    </w:p>
    <w:p w:rsidR="00A36B91" w:rsidRPr="00301C33" w:rsidRDefault="00A36B91" w:rsidP="00301C33">
      <w:pPr>
        <w:jc w:val="both"/>
      </w:pPr>
      <w:r w:rsidRPr="00301C33">
        <w:tab/>
      </w:r>
      <w:r w:rsidRPr="00301C33">
        <w:tab/>
      </w:r>
      <w:r w:rsidRPr="00301C33">
        <w:tab/>
      </w:r>
      <w:r w:rsidRPr="00301C33">
        <w:tab/>
      </w:r>
      <w:r w:rsidRPr="00301C33">
        <w:tab/>
      </w:r>
      <w:r>
        <w:tab/>
      </w:r>
      <w:r>
        <w:tab/>
      </w:r>
      <w:r>
        <w:tab/>
      </w:r>
      <w:r>
        <w:tab/>
        <w:t xml:space="preserve">   __</w:t>
      </w:r>
      <w:r w:rsidRPr="00301C33">
        <w:t>_________________</w:t>
      </w:r>
      <w:r>
        <w:t>_</w:t>
      </w:r>
    </w:p>
    <w:p w:rsidR="00A36B91" w:rsidRDefault="00A36B91" w:rsidP="00DA0997">
      <w:pPr>
        <w:ind w:left="6480"/>
        <w:jc w:val="both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  <w:t xml:space="preserve">    </w:t>
      </w:r>
      <w:r w:rsidRPr="00331DC9">
        <w:rPr>
          <w:b/>
          <w:bCs/>
        </w:rPr>
        <w:t>(</w:t>
      </w:r>
      <w:r>
        <w:rPr>
          <w:b/>
          <w:bCs/>
        </w:rPr>
        <w:t>NAME</w:t>
      </w:r>
      <w:r w:rsidRPr="00331DC9">
        <w:rPr>
          <w:b/>
          <w:bCs/>
        </w:rPr>
        <w:t>)</w:t>
      </w:r>
    </w:p>
    <w:p w:rsidR="00A36B91" w:rsidRDefault="00A36B91">
      <w:pPr>
        <w:rPr>
          <w:b/>
          <w:bCs/>
        </w:rPr>
      </w:pPr>
      <w:r>
        <w:rPr>
          <w:b/>
          <w:bCs/>
        </w:rPr>
        <w:br w:type="page"/>
      </w:r>
    </w:p>
    <w:p w:rsidR="00A36B91" w:rsidRPr="00B4389F" w:rsidRDefault="00A36B91" w:rsidP="00D0790F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A36B91" w:rsidRDefault="00A36B91" w:rsidP="00D0790F">
      <w:pPr>
        <w:jc w:val="both"/>
        <w:rPr>
          <w:b/>
          <w:bCs/>
        </w:rPr>
      </w:pPr>
    </w:p>
    <w:p w:rsidR="00A36B91" w:rsidRPr="00D0790F" w:rsidRDefault="00A36B91" w:rsidP="00D0790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8"/>
          <w:szCs w:val="28"/>
        </w:rPr>
      </w:pPr>
      <w:r w:rsidRPr="00D0790F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noProof/>
        </w:rPr>
        <w:pict>
          <v:shape id="_x0000_i1035" type="#_x0000_t75" style="width:14.25pt;height:14.25pt;visibility:visible">
            <v:imagedata r:id="rId7" o:title=""/>
          </v:shape>
        </w:pict>
      </w:r>
      <w:r w:rsidRPr="00D0790F"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noProof/>
        </w:rPr>
        <w:pict>
          <v:shape id="_x0000_i1036" type="#_x0000_t75" style="width:14.25pt;height:14.25pt;visibility:visible">
            <v:imagedata r:id="rId7" o:title=""/>
          </v:shape>
        </w:pict>
      </w:r>
    </w:p>
    <w:p w:rsidR="00A36B91" w:rsidRPr="00D0790F" w:rsidRDefault="00A36B91" w:rsidP="00D0790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8"/>
          <w:szCs w:val="28"/>
        </w:rPr>
      </w:pPr>
      <w:r w:rsidRPr="00D0790F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noProof/>
        </w:rPr>
        <w:pict>
          <v:shape id="_x0000_i1037" type="#_x0000_t75" style="width:14.25pt;height:14.25pt;visibility:visible">
            <v:imagedata r:id="rId7" o:title=""/>
          </v:shape>
        </w:pict>
      </w:r>
      <w:r w:rsidRPr="00D0790F"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noProof/>
        </w:rPr>
        <w:pict>
          <v:shape id="_x0000_i1038" type="#_x0000_t75" style="width:14.25pt;height:14.25pt;visibility:visible">
            <v:imagedata r:id="rId7" o:title=""/>
          </v:shape>
        </w:pict>
      </w:r>
    </w:p>
    <w:p w:rsidR="00A36B91" w:rsidRPr="009C7AC6" w:rsidRDefault="00A36B91" w:rsidP="009C7AC6">
      <w:pPr>
        <w:pStyle w:val="ListParagraph"/>
        <w:numPr>
          <w:ilvl w:val="0"/>
          <w:numId w:val="1"/>
        </w:numPr>
        <w:jc w:val="both"/>
        <w:rPr>
          <w:b/>
          <w:bCs/>
        </w:rPr>
      </w:pPr>
    </w:p>
    <w:p w:rsidR="00A36B91" w:rsidRPr="00F41EE4" w:rsidRDefault="00A36B91" w:rsidP="00F41EE4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Gn bff</w:t>
      </w:r>
    </w:p>
    <w:sectPr w:rsidR="00A36B91" w:rsidRPr="00F41EE4" w:rsidSect="00146A20">
      <w:headerReference w:type="default" r:id="rId8"/>
      <w:pgSz w:w="12240" w:h="15840"/>
      <w:pgMar w:top="1620" w:right="1080" w:bottom="36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B91" w:rsidRDefault="00A36B91" w:rsidP="00146A20">
      <w:r>
        <w:separator/>
      </w:r>
    </w:p>
  </w:endnote>
  <w:endnote w:type="continuationSeparator" w:id="0">
    <w:p w:rsidR="00A36B91" w:rsidRDefault="00A36B91" w:rsidP="00146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B91" w:rsidRDefault="00A36B91" w:rsidP="00146A20">
      <w:r>
        <w:separator/>
      </w:r>
    </w:p>
  </w:footnote>
  <w:footnote w:type="continuationSeparator" w:id="0">
    <w:p w:rsidR="00A36B91" w:rsidRDefault="00A36B91" w:rsidP="00146A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B91" w:rsidRDefault="00A36B9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style="position:absolute;margin-left:0;margin-top:0;width:495pt;height:495pt;z-index:-251656192;mso-position-horizontal:center;mso-position-horizontal-relative:margin;mso-position-vertical:center;mso-position-vertical-relative:margin" o:allowincell="f">
          <v:imagedata r:id="rId1" o:title="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D2E"/>
    <w:multiLevelType w:val="hybridMultilevel"/>
    <w:tmpl w:val="B1242AC6"/>
    <w:lvl w:ilvl="0" w:tplc="0409000B">
      <w:start w:val="1"/>
      <w:numFmt w:val="bullet"/>
      <w:lvlText w:val=""/>
      <w:lvlJc w:val="left"/>
      <w:pPr>
        <w:ind w:left="1909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53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125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19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269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2341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241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2485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7E2"/>
    <w:rsid w:val="000036FF"/>
    <w:rsid w:val="00012E2F"/>
    <w:rsid w:val="00020F26"/>
    <w:rsid w:val="000457E2"/>
    <w:rsid w:val="000461C8"/>
    <w:rsid w:val="00051DE5"/>
    <w:rsid w:val="0005606F"/>
    <w:rsid w:val="00057489"/>
    <w:rsid w:val="000750BE"/>
    <w:rsid w:val="000755D4"/>
    <w:rsid w:val="00082E60"/>
    <w:rsid w:val="00084B61"/>
    <w:rsid w:val="00096895"/>
    <w:rsid w:val="000A17CE"/>
    <w:rsid w:val="000B18F6"/>
    <w:rsid w:val="000B5BC6"/>
    <w:rsid w:val="000C0ABE"/>
    <w:rsid w:val="000C4B42"/>
    <w:rsid w:val="000C5C7A"/>
    <w:rsid w:val="000C6AA6"/>
    <w:rsid w:val="000D0BF3"/>
    <w:rsid w:val="000D2DB7"/>
    <w:rsid w:val="000D4B86"/>
    <w:rsid w:val="000D79D1"/>
    <w:rsid w:val="000E3F21"/>
    <w:rsid w:val="000F2C13"/>
    <w:rsid w:val="000F612C"/>
    <w:rsid w:val="000F7E30"/>
    <w:rsid w:val="00100784"/>
    <w:rsid w:val="001012E5"/>
    <w:rsid w:val="00103F78"/>
    <w:rsid w:val="00114129"/>
    <w:rsid w:val="0011641F"/>
    <w:rsid w:val="0012268E"/>
    <w:rsid w:val="00146A20"/>
    <w:rsid w:val="00146AE8"/>
    <w:rsid w:val="00167BEC"/>
    <w:rsid w:val="001840EE"/>
    <w:rsid w:val="001A5FD4"/>
    <w:rsid w:val="001B4293"/>
    <w:rsid w:val="001C4F11"/>
    <w:rsid w:val="001E63CC"/>
    <w:rsid w:val="001F3586"/>
    <w:rsid w:val="00216428"/>
    <w:rsid w:val="002165E3"/>
    <w:rsid w:val="002219C5"/>
    <w:rsid w:val="00223F3B"/>
    <w:rsid w:val="00235B3B"/>
    <w:rsid w:val="00262D90"/>
    <w:rsid w:val="002743D4"/>
    <w:rsid w:val="002755A0"/>
    <w:rsid w:val="00280796"/>
    <w:rsid w:val="00283682"/>
    <w:rsid w:val="0028420F"/>
    <w:rsid w:val="002A432A"/>
    <w:rsid w:val="002B1D8A"/>
    <w:rsid w:val="002F2FD6"/>
    <w:rsid w:val="002F527F"/>
    <w:rsid w:val="002F6696"/>
    <w:rsid w:val="002F7BEA"/>
    <w:rsid w:val="00301C33"/>
    <w:rsid w:val="00320936"/>
    <w:rsid w:val="00331DC9"/>
    <w:rsid w:val="003407CC"/>
    <w:rsid w:val="00341639"/>
    <w:rsid w:val="003744CE"/>
    <w:rsid w:val="00376846"/>
    <w:rsid w:val="003909DC"/>
    <w:rsid w:val="003964FE"/>
    <w:rsid w:val="003A6877"/>
    <w:rsid w:val="003B09AD"/>
    <w:rsid w:val="003B6897"/>
    <w:rsid w:val="003C7169"/>
    <w:rsid w:val="003F6A8E"/>
    <w:rsid w:val="00406ABE"/>
    <w:rsid w:val="00414453"/>
    <w:rsid w:val="00414F8A"/>
    <w:rsid w:val="00422DDC"/>
    <w:rsid w:val="00423C1D"/>
    <w:rsid w:val="00433DFD"/>
    <w:rsid w:val="00434403"/>
    <w:rsid w:val="00434B52"/>
    <w:rsid w:val="004572DF"/>
    <w:rsid w:val="00465C80"/>
    <w:rsid w:val="004700D5"/>
    <w:rsid w:val="00471143"/>
    <w:rsid w:val="00474E1D"/>
    <w:rsid w:val="00490FCF"/>
    <w:rsid w:val="00494062"/>
    <w:rsid w:val="004A426D"/>
    <w:rsid w:val="004B65F1"/>
    <w:rsid w:val="004C0846"/>
    <w:rsid w:val="004C20BF"/>
    <w:rsid w:val="004D6DE9"/>
    <w:rsid w:val="004D741F"/>
    <w:rsid w:val="004F7902"/>
    <w:rsid w:val="00512B3D"/>
    <w:rsid w:val="00527BF2"/>
    <w:rsid w:val="0053308D"/>
    <w:rsid w:val="00551036"/>
    <w:rsid w:val="00560149"/>
    <w:rsid w:val="00575DC5"/>
    <w:rsid w:val="00597C9F"/>
    <w:rsid w:val="005C5D3F"/>
    <w:rsid w:val="005D06A7"/>
    <w:rsid w:val="005D30DA"/>
    <w:rsid w:val="005D3973"/>
    <w:rsid w:val="005E6CA7"/>
    <w:rsid w:val="005F082C"/>
    <w:rsid w:val="005F1435"/>
    <w:rsid w:val="005F31D3"/>
    <w:rsid w:val="00607742"/>
    <w:rsid w:val="006136D9"/>
    <w:rsid w:val="00614C0F"/>
    <w:rsid w:val="00614E5E"/>
    <w:rsid w:val="00631D95"/>
    <w:rsid w:val="00634157"/>
    <w:rsid w:val="006479A1"/>
    <w:rsid w:val="006601C8"/>
    <w:rsid w:val="00676AE1"/>
    <w:rsid w:val="00677D3D"/>
    <w:rsid w:val="006873B6"/>
    <w:rsid w:val="00687B6A"/>
    <w:rsid w:val="00694FDE"/>
    <w:rsid w:val="006A0885"/>
    <w:rsid w:val="006A4235"/>
    <w:rsid w:val="006B78E8"/>
    <w:rsid w:val="006B7AFE"/>
    <w:rsid w:val="006C37F2"/>
    <w:rsid w:val="006C6B26"/>
    <w:rsid w:val="006C7644"/>
    <w:rsid w:val="006D71F8"/>
    <w:rsid w:val="006E380D"/>
    <w:rsid w:val="00706E2B"/>
    <w:rsid w:val="00715DF3"/>
    <w:rsid w:val="0072321E"/>
    <w:rsid w:val="007278FC"/>
    <w:rsid w:val="00741046"/>
    <w:rsid w:val="007424B7"/>
    <w:rsid w:val="007524D1"/>
    <w:rsid w:val="00763DB1"/>
    <w:rsid w:val="00770B6E"/>
    <w:rsid w:val="00771188"/>
    <w:rsid w:val="00790FC1"/>
    <w:rsid w:val="00791AFF"/>
    <w:rsid w:val="00791BF4"/>
    <w:rsid w:val="007A0F25"/>
    <w:rsid w:val="007A5968"/>
    <w:rsid w:val="007B6A7F"/>
    <w:rsid w:val="007C7B63"/>
    <w:rsid w:val="007E2A5C"/>
    <w:rsid w:val="008029BD"/>
    <w:rsid w:val="00811B5E"/>
    <w:rsid w:val="00813A4C"/>
    <w:rsid w:val="00832799"/>
    <w:rsid w:val="00834311"/>
    <w:rsid w:val="00850EF3"/>
    <w:rsid w:val="008511CF"/>
    <w:rsid w:val="008569EA"/>
    <w:rsid w:val="00866EC5"/>
    <w:rsid w:val="00870F84"/>
    <w:rsid w:val="00877BBE"/>
    <w:rsid w:val="008823E0"/>
    <w:rsid w:val="008B1011"/>
    <w:rsid w:val="008B2CE6"/>
    <w:rsid w:val="008B7CB4"/>
    <w:rsid w:val="008C3BA5"/>
    <w:rsid w:val="008D469F"/>
    <w:rsid w:val="00927DDF"/>
    <w:rsid w:val="00950B15"/>
    <w:rsid w:val="00985AED"/>
    <w:rsid w:val="009910CC"/>
    <w:rsid w:val="00991FF1"/>
    <w:rsid w:val="00994CED"/>
    <w:rsid w:val="00995E40"/>
    <w:rsid w:val="009A1DB8"/>
    <w:rsid w:val="009B5445"/>
    <w:rsid w:val="009C2728"/>
    <w:rsid w:val="009C7AC6"/>
    <w:rsid w:val="009E6394"/>
    <w:rsid w:val="009F4F97"/>
    <w:rsid w:val="009F7640"/>
    <w:rsid w:val="00A10330"/>
    <w:rsid w:val="00A11D22"/>
    <w:rsid w:val="00A11EB0"/>
    <w:rsid w:val="00A1343E"/>
    <w:rsid w:val="00A36B91"/>
    <w:rsid w:val="00A376CD"/>
    <w:rsid w:val="00A56D3A"/>
    <w:rsid w:val="00A6400F"/>
    <w:rsid w:val="00A672F1"/>
    <w:rsid w:val="00A92B61"/>
    <w:rsid w:val="00A93F95"/>
    <w:rsid w:val="00A96336"/>
    <w:rsid w:val="00AB69B3"/>
    <w:rsid w:val="00AC79AD"/>
    <w:rsid w:val="00AD4539"/>
    <w:rsid w:val="00AF0C54"/>
    <w:rsid w:val="00B051C0"/>
    <w:rsid w:val="00B051ED"/>
    <w:rsid w:val="00B071F4"/>
    <w:rsid w:val="00B15401"/>
    <w:rsid w:val="00B15967"/>
    <w:rsid w:val="00B17912"/>
    <w:rsid w:val="00B304CF"/>
    <w:rsid w:val="00B35BCB"/>
    <w:rsid w:val="00B377DD"/>
    <w:rsid w:val="00B401B3"/>
    <w:rsid w:val="00B41E4D"/>
    <w:rsid w:val="00B4389F"/>
    <w:rsid w:val="00B50E1D"/>
    <w:rsid w:val="00B817C4"/>
    <w:rsid w:val="00B8238E"/>
    <w:rsid w:val="00B9267A"/>
    <w:rsid w:val="00BC3D61"/>
    <w:rsid w:val="00BE38BD"/>
    <w:rsid w:val="00BE6A30"/>
    <w:rsid w:val="00BF1C7D"/>
    <w:rsid w:val="00BF28B8"/>
    <w:rsid w:val="00C124BF"/>
    <w:rsid w:val="00C144EF"/>
    <w:rsid w:val="00C1454E"/>
    <w:rsid w:val="00C3084D"/>
    <w:rsid w:val="00C323D0"/>
    <w:rsid w:val="00C33856"/>
    <w:rsid w:val="00C402B3"/>
    <w:rsid w:val="00C413EB"/>
    <w:rsid w:val="00C44545"/>
    <w:rsid w:val="00C52D9A"/>
    <w:rsid w:val="00C6577A"/>
    <w:rsid w:val="00C73B33"/>
    <w:rsid w:val="00C80CAA"/>
    <w:rsid w:val="00C80DAE"/>
    <w:rsid w:val="00C849C9"/>
    <w:rsid w:val="00C94B83"/>
    <w:rsid w:val="00CA39DC"/>
    <w:rsid w:val="00CD78BB"/>
    <w:rsid w:val="00CE0804"/>
    <w:rsid w:val="00CE42E2"/>
    <w:rsid w:val="00CF632B"/>
    <w:rsid w:val="00CF7FB2"/>
    <w:rsid w:val="00D04A91"/>
    <w:rsid w:val="00D0790F"/>
    <w:rsid w:val="00D330DD"/>
    <w:rsid w:val="00D36711"/>
    <w:rsid w:val="00D40000"/>
    <w:rsid w:val="00D47762"/>
    <w:rsid w:val="00D50FCA"/>
    <w:rsid w:val="00D623D7"/>
    <w:rsid w:val="00D73A65"/>
    <w:rsid w:val="00D91CE7"/>
    <w:rsid w:val="00DA0997"/>
    <w:rsid w:val="00DB5AA9"/>
    <w:rsid w:val="00DC306B"/>
    <w:rsid w:val="00DC6C84"/>
    <w:rsid w:val="00DE7C06"/>
    <w:rsid w:val="00DF7A1C"/>
    <w:rsid w:val="00E024AF"/>
    <w:rsid w:val="00E267CF"/>
    <w:rsid w:val="00E27466"/>
    <w:rsid w:val="00E429A5"/>
    <w:rsid w:val="00E503A3"/>
    <w:rsid w:val="00E56110"/>
    <w:rsid w:val="00E63C63"/>
    <w:rsid w:val="00E642FB"/>
    <w:rsid w:val="00E72DF1"/>
    <w:rsid w:val="00E83BAA"/>
    <w:rsid w:val="00E9018D"/>
    <w:rsid w:val="00E942C2"/>
    <w:rsid w:val="00EA525D"/>
    <w:rsid w:val="00EC74B1"/>
    <w:rsid w:val="00EC7B46"/>
    <w:rsid w:val="00ED2274"/>
    <w:rsid w:val="00EE28E0"/>
    <w:rsid w:val="00EE66F1"/>
    <w:rsid w:val="00EF2E01"/>
    <w:rsid w:val="00EF478D"/>
    <w:rsid w:val="00F0276C"/>
    <w:rsid w:val="00F03D44"/>
    <w:rsid w:val="00F1172B"/>
    <w:rsid w:val="00F1241D"/>
    <w:rsid w:val="00F41EE4"/>
    <w:rsid w:val="00F439D8"/>
    <w:rsid w:val="00F53C61"/>
    <w:rsid w:val="00F63CD2"/>
    <w:rsid w:val="00F7218C"/>
    <w:rsid w:val="00F86676"/>
    <w:rsid w:val="00F8743B"/>
    <w:rsid w:val="00F91284"/>
    <w:rsid w:val="00F9330A"/>
    <w:rsid w:val="00FA6D54"/>
    <w:rsid w:val="00FA70F0"/>
    <w:rsid w:val="00FD04C4"/>
    <w:rsid w:val="00FD3699"/>
    <w:rsid w:val="00FE42B7"/>
    <w:rsid w:val="00FE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B8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F63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F63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A5FD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3">
    <w:name w:val="Table Classic 3"/>
    <w:basedOn w:val="TableNormal"/>
    <w:uiPriority w:val="99"/>
    <w:rsid w:val="008029BD"/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46A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46A2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46A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46A20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F41EE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4</Pages>
  <Words>497</Words>
  <Characters>2833</Characters>
  <Application>Microsoft Office Outlook</Application>
  <DocSecurity>0</DocSecurity>
  <Lines>0</Lines>
  <Paragraphs>0</Paragraphs>
  <ScaleCrop>false</ScaleCrop>
  <Company>&lt;egyptian hak&gt;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IZRAIL</dc:creator>
  <cp:keywords/>
  <dc:description/>
  <cp:lastModifiedBy>user-3</cp:lastModifiedBy>
  <cp:revision>11</cp:revision>
  <cp:lastPrinted>2011-02-22T06:02:00Z</cp:lastPrinted>
  <dcterms:created xsi:type="dcterms:W3CDTF">2011-04-05T15:20:00Z</dcterms:created>
  <dcterms:modified xsi:type="dcterms:W3CDTF">2012-01-19T12:54:00Z</dcterms:modified>
</cp:coreProperties>
</file>