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A3331F" w:rsidRDefault="00A3331F" w:rsidP="00A3331F">
      <w:pPr>
        <w:rPr>
          <w:rFonts w:ascii="Tahoma" w:hAnsi="Tahoma" w:cs="Tahoma"/>
          <w:b/>
          <w:sz w:val="24"/>
          <w:szCs w:val="24"/>
        </w:rPr>
      </w:pPr>
    </w:p>
    <w:p w:rsid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7D4CB0" w:rsidRDefault="007D4CB0">
      <w:pPr>
        <w:jc w:val="center"/>
        <w:rPr>
          <w:rFonts w:ascii="Tahoma" w:hAnsi="Tahoma" w:cs="Tahoma"/>
          <w:b/>
          <w:sz w:val="24"/>
          <w:szCs w:val="24"/>
        </w:rPr>
      </w:pPr>
      <w:r w:rsidRPr="00A3331F">
        <w:rPr>
          <w:rFonts w:ascii="Tahoma" w:hAnsi="Tahoma" w:cs="Tahoma"/>
          <w:b/>
          <w:sz w:val="24"/>
          <w:szCs w:val="24"/>
        </w:rPr>
        <w:t>FORM NO. 22A</w:t>
      </w:r>
    </w:p>
    <w:p w:rsidR="00A3331F" w:rsidRP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7D4CB0" w:rsidRDefault="007D4CB0">
      <w:pPr>
        <w:jc w:val="center"/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>THE COMPANIES ACT, 1956</w:t>
      </w:r>
    </w:p>
    <w:p w:rsidR="00A3331F" w:rsidRPr="00A3331F" w:rsidRDefault="00A3331F">
      <w:pPr>
        <w:jc w:val="center"/>
        <w:rPr>
          <w:rFonts w:ascii="Tahoma" w:hAnsi="Tahoma" w:cs="Tahoma"/>
          <w:sz w:val="24"/>
          <w:szCs w:val="24"/>
        </w:rPr>
      </w:pPr>
    </w:p>
    <w:p w:rsidR="007D4CB0" w:rsidRDefault="007D4CB0">
      <w:pPr>
        <w:jc w:val="center"/>
        <w:rPr>
          <w:rFonts w:ascii="Tahoma" w:hAnsi="Tahoma" w:cs="Tahoma"/>
          <w:b/>
          <w:sz w:val="24"/>
          <w:szCs w:val="24"/>
        </w:rPr>
      </w:pPr>
      <w:r w:rsidRPr="00A3331F">
        <w:rPr>
          <w:rFonts w:ascii="Tahoma" w:hAnsi="Tahoma" w:cs="Tahoma"/>
          <w:b/>
          <w:sz w:val="24"/>
          <w:szCs w:val="24"/>
        </w:rPr>
        <w:t xml:space="preserve">Consent of shareholder for shorter notice </w:t>
      </w:r>
    </w:p>
    <w:p w:rsidR="00A3331F" w:rsidRPr="00A3331F" w:rsidRDefault="00A3331F">
      <w:pPr>
        <w:jc w:val="center"/>
        <w:rPr>
          <w:rFonts w:ascii="Tahoma" w:hAnsi="Tahoma" w:cs="Tahoma"/>
          <w:b/>
          <w:sz w:val="24"/>
          <w:szCs w:val="24"/>
        </w:rPr>
      </w:pPr>
    </w:p>
    <w:p w:rsidR="007D4CB0" w:rsidRPr="00A3331F" w:rsidRDefault="007D4CB0">
      <w:pPr>
        <w:jc w:val="center"/>
        <w:rPr>
          <w:rFonts w:ascii="Tahoma" w:hAnsi="Tahoma" w:cs="Tahoma"/>
          <w:i/>
          <w:sz w:val="24"/>
          <w:szCs w:val="24"/>
        </w:rPr>
      </w:pPr>
      <w:r w:rsidRPr="00A3331F">
        <w:rPr>
          <w:rFonts w:ascii="Tahoma" w:hAnsi="Tahoma" w:cs="Tahoma"/>
          <w:i/>
          <w:sz w:val="24"/>
          <w:szCs w:val="24"/>
        </w:rPr>
        <w:t>[pursuant to section 171(2)]</w:t>
      </w: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7D4CB0" w:rsidRPr="00A3331F" w:rsidRDefault="007D4CB0">
      <w:pPr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 xml:space="preserve">To </w:t>
      </w:r>
    </w:p>
    <w:p w:rsidR="007D4CB0" w:rsidRPr="00A3331F" w:rsidRDefault="007D4CB0">
      <w:pPr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 xml:space="preserve">      The Board of Directors</w:t>
      </w:r>
    </w:p>
    <w:p w:rsidR="007D4CB0" w:rsidRDefault="007D4CB0">
      <w:pPr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 xml:space="preserve">       ……………………</w:t>
      </w: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A3331F" w:rsidRDefault="00A3331F">
      <w:pPr>
        <w:rPr>
          <w:rFonts w:ascii="Tahoma" w:hAnsi="Tahoma" w:cs="Tahoma"/>
          <w:sz w:val="24"/>
          <w:szCs w:val="24"/>
        </w:rPr>
      </w:pPr>
    </w:p>
    <w:p w:rsidR="00A3331F" w:rsidRDefault="00A3331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Dear sirs</w:t>
      </w:r>
    </w:p>
    <w:p w:rsidR="00A3331F" w:rsidRPr="00A3331F" w:rsidRDefault="00A3331F" w:rsidP="00A3331F">
      <w:pPr>
        <w:jc w:val="both"/>
        <w:rPr>
          <w:rFonts w:ascii="Tahoma" w:hAnsi="Tahoma" w:cs="Tahoma"/>
          <w:sz w:val="24"/>
          <w:szCs w:val="24"/>
        </w:rPr>
      </w:pPr>
    </w:p>
    <w:p w:rsidR="007D4CB0" w:rsidRPr="00A3331F" w:rsidRDefault="007D4CB0" w:rsidP="00A3331F">
      <w:pPr>
        <w:jc w:val="both"/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ab/>
        <w:t xml:space="preserve">I, ……………………… son of …………………… resident of ………………… holding equity/preference shares……………… of </w:t>
      </w:r>
      <w:proofErr w:type="spellStart"/>
      <w:r w:rsidRPr="00A3331F">
        <w:rPr>
          <w:rFonts w:ascii="Tahoma" w:hAnsi="Tahoma" w:cs="Tahoma"/>
          <w:sz w:val="24"/>
          <w:szCs w:val="24"/>
        </w:rPr>
        <w:t>Rs</w:t>
      </w:r>
      <w:proofErr w:type="spellEnd"/>
      <w:r w:rsidRPr="00A3331F">
        <w:rPr>
          <w:rFonts w:ascii="Tahoma" w:hAnsi="Tahoma" w:cs="Tahoma"/>
          <w:sz w:val="24"/>
          <w:szCs w:val="24"/>
        </w:rPr>
        <w:t xml:space="preserve">. ………………………. In the company in my own  name hereby given consent, pursuant to section 171(2) of the companies Act , 1956, to the annual/extraordinary general meeting on ………………………. </w:t>
      </w:r>
      <w:r w:rsidR="00A3331F">
        <w:rPr>
          <w:rFonts w:ascii="Tahoma" w:hAnsi="Tahoma" w:cs="Tahoma"/>
          <w:sz w:val="24"/>
          <w:szCs w:val="24"/>
        </w:rPr>
        <w:t>a</w:t>
      </w:r>
      <w:r w:rsidRPr="00A3331F">
        <w:rPr>
          <w:rFonts w:ascii="Tahoma" w:hAnsi="Tahoma" w:cs="Tahoma"/>
          <w:sz w:val="24"/>
          <w:szCs w:val="24"/>
        </w:rPr>
        <w:t>t a shorter notice.</w:t>
      </w:r>
    </w:p>
    <w:p w:rsidR="007D4CB0" w:rsidRDefault="007D4CB0" w:rsidP="00A3331F">
      <w:pPr>
        <w:jc w:val="both"/>
        <w:rPr>
          <w:rFonts w:ascii="Tahoma" w:hAnsi="Tahoma" w:cs="Tahoma"/>
          <w:sz w:val="24"/>
          <w:szCs w:val="24"/>
        </w:rPr>
      </w:pPr>
    </w:p>
    <w:p w:rsidR="00A3331F" w:rsidRDefault="00A3331F" w:rsidP="00A3331F">
      <w:pPr>
        <w:jc w:val="both"/>
        <w:rPr>
          <w:rFonts w:ascii="Tahoma" w:hAnsi="Tahoma" w:cs="Tahoma"/>
          <w:sz w:val="24"/>
          <w:szCs w:val="24"/>
        </w:rPr>
      </w:pPr>
    </w:p>
    <w:p w:rsidR="00A3331F" w:rsidRPr="00A3331F" w:rsidRDefault="00A3331F" w:rsidP="00A3331F">
      <w:pPr>
        <w:jc w:val="both"/>
        <w:rPr>
          <w:rFonts w:ascii="Tahoma" w:hAnsi="Tahoma" w:cs="Tahoma"/>
          <w:sz w:val="24"/>
          <w:szCs w:val="24"/>
        </w:rPr>
      </w:pPr>
    </w:p>
    <w:p w:rsidR="007D4CB0" w:rsidRPr="00A3331F" w:rsidRDefault="007D4CB0" w:rsidP="00A3331F">
      <w:pPr>
        <w:jc w:val="both"/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>Signature ………………………………….</w:t>
      </w:r>
    </w:p>
    <w:p w:rsidR="007D4CB0" w:rsidRPr="00A3331F" w:rsidRDefault="007D4CB0" w:rsidP="00A3331F">
      <w:pPr>
        <w:jc w:val="both"/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>Name ……………………………………</w:t>
      </w:r>
    </w:p>
    <w:p w:rsidR="007D4CB0" w:rsidRPr="00A3331F" w:rsidRDefault="007D4CB0" w:rsidP="00A3331F">
      <w:pPr>
        <w:jc w:val="both"/>
        <w:rPr>
          <w:rFonts w:ascii="Tahoma" w:hAnsi="Tahoma" w:cs="Tahoma"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>(In Block Capital)</w:t>
      </w:r>
    </w:p>
    <w:p w:rsidR="007D4CB0" w:rsidRPr="00A3331F" w:rsidRDefault="007D4CB0" w:rsidP="00A3331F">
      <w:pPr>
        <w:jc w:val="both"/>
        <w:rPr>
          <w:rFonts w:ascii="Tahoma" w:hAnsi="Tahoma" w:cs="Tahoma"/>
          <w:i/>
          <w:sz w:val="24"/>
          <w:szCs w:val="24"/>
        </w:rPr>
      </w:pPr>
      <w:r w:rsidRPr="00A3331F">
        <w:rPr>
          <w:rFonts w:ascii="Tahoma" w:hAnsi="Tahoma" w:cs="Tahoma"/>
          <w:sz w:val="24"/>
          <w:szCs w:val="24"/>
        </w:rPr>
        <w:t>Dated the ………………………. Day of …………. 19</w:t>
      </w:r>
    </w:p>
    <w:sectPr w:rsidR="007D4CB0" w:rsidRPr="00A3331F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17742"/>
    <w:rsid w:val="00017742"/>
    <w:rsid w:val="007D4CB0"/>
    <w:rsid w:val="007F72C0"/>
    <w:rsid w:val="00A3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Formats\Form%2022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22A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NO. 22A</vt:lpstr>
    </vt:vector>
  </TitlesOfParts>
  <Company> 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NO. 22A</dc:title>
  <dc:subject/>
  <dc:creator>Mithunaa nair</dc:creator>
  <cp:keywords/>
  <cp:lastModifiedBy>Mithunaa nair</cp:lastModifiedBy>
  <cp:revision>1</cp:revision>
  <cp:lastPrinted>1601-01-01T00:00:00Z</cp:lastPrinted>
  <dcterms:created xsi:type="dcterms:W3CDTF">2011-06-24T15:26:00Z</dcterms:created>
  <dcterms:modified xsi:type="dcterms:W3CDTF">2011-06-24T15:27:00Z</dcterms:modified>
</cp:coreProperties>
</file>