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F7" w:rsidRPr="0097091B" w:rsidRDefault="001262F7" w:rsidP="004334FC">
      <w:pPr>
        <w:jc w:val="center"/>
        <w:rPr>
          <w:b/>
          <w:bCs/>
          <w:sz w:val="36"/>
          <w:szCs w:val="36"/>
          <w:u w:val="single"/>
        </w:rPr>
      </w:pPr>
      <w:r w:rsidRPr="0097091B">
        <w:rPr>
          <w:b/>
          <w:bCs/>
          <w:sz w:val="36"/>
          <w:szCs w:val="36"/>
          <w:u w:val="single"/>
        </w:rPr>
        <w:t>STEPS FOR UPLOADING FORM 23B</w:t>
      </w:r>
      <w:r>
        <w:rPr>
          <w:b/>
          <w:bCs/>
          <w:sz w:val="36"/>
          <w:szCs w:val="36"/>
          <w:u w:val="single"/>
        </w:rPr>
        <w:t xml:space="preserve"> TO MCA PORTAL</w:t>
      </w:r>
    </w:p>
    <w:p w:rsidR="001262F7" w:rsidRPr="00510BB9" w:rsidRDefault="001262F7" w:rsidP="00510BB9">
      <w:pPr>
        <w:jc w:val="center"/>
        <w:rPr>
          <w:sz w:val="28"/>
          <w:szCs w:val="28"/>
          <w:u w:val="single"/>
        </w:rPr>
      </w:pPr>
      <w:r w:rsidRPr="00510BB9">
        <w:rPr>
          <w:sz w:val="28"/>
          <w:szCs w:val="28"/>
          <w:u w:val="single"/>
        </w:rPr>
        <w:t>NOTE : YOU MUST HAVE REGISTERED TO MCA PORTAL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7"/>
        <w:gridCol w:w="5089"/>
        <w:gridCol w:w="3069"/>
      </w:tblGrid>
      <w:tr w:rsidR="001262F7" w:rsidRPr="00591774">
        <w:tc>
          <w:tcPr>
            <w:tcW w:w="1098" w:type="dxa"/>
          </w:tcPr>
          <w:p w:rsidR="001262F7" w:rsidRPr="00591774" w:rsidRDefault="001262F7" w:rsidP="00333D0E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591774">
              <w:rPr>
                <w:b/>
                <w:bCs/>
                <w:sz w:val="36"/>
                <w:szCs w:val="36"/>
              </w:rPr>
              <w:t>STEP</w:t>
            </w:r>
          </w:p>
        </w:tc>
        <w:tc>
          <w:tcPr>
            <w:tcW w:w="5286" w:type="dxa"/>
          </w:tcPr>
          <w:p w:rsidR="001262F7" w:rsidRPr="00591774" w:rsidRDefault="001262F7" w:rsidP="00333D0E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591774">
              <w:rPr>
                <w:b/>
                <w:bCs/>
                <w:sz w:val="36"/>
                <w:szCs w:val="36"/>
              </w:rPr>
              <w:t>PARTICULARS</w:t>
            </w:r>
          </w:p>
        </w:tc>
        <w:tc>
          <w:tcPr>
            <w:tcW w:w="3192" w:type="dxa"/>
          </w:tcPr>
          <w:p w:rsidR="001262F7" w:rsidRPr="00591774" w:rsidRDefault="001262F7" w:rsidP="00333D0E">
            <w:pPr>
              <w:spacing w:after="0" w:line="240" w:lineRule="auto"/>
              <w:rPr>
                <w:b/>
                <w:bCs/>
                <w:sz w:val="36"/>
                <w:szCs w:val="36"/>
              </w:rPr>
            </w:pPr>
            <w:r w:rsidRPr="00591774">
              <w:rPr>
                <w:b/>
                <w:bCs/>
                <w:sz w:val="36"/>
                <w:szCs w:val="36"/>
              </w:rPr>
              <w:t>Remark</w:t>
            </w:r>
          </w:p>
        </w:tc>
      </w:tr>
      <w:tr w:rsidR="001262F7" w:rsidRPr="00333D0E">
        <w:tc>
          <w:tcPr>
            <w:tcW w:w="1098" w:type="dxa"/>
          </w:tcPr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1</w:t>
            </w:r>
          </w:p>
        </w:tc>
        <w:tc>
          <w:tcPr>
            <w:tcW w:w="5286" w:type="dxa"/>
          </w:tcPr>
          <w:p w:rsidR="001262F7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  <w:p w:rsidR="001262F7" w:rsidRPr="002F0BE2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  <w:r w:rsidRPr="002F0BE2">
              <w:rPr>
                <w:b/>
                <w:bCs/>
                <w:sz w:val="28"/>
                <w:szCs w:val="28"/>
                <w:u w:val="single"/>
              </w:rPr>
              <w:t>Download Form 23B From the MCA Portal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</w:t>
            </w:r>
            <w:r>
              <w:rPr>
                <w:sz w:val="28"/>
                <w:szCs w:val="28"/>
              </w:rPr>
              <w:t>connect</w:t>
            </w:r>
            <w:r w:rsidRPr="00333D0E">
              <w:rPr>
                <w:sz w:val="28"/>
                <w:szCs w:val="28"/>
              </w:rPr>
              <w:t xml:space="preserve"> Internet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 o</w:t>
            </w:r>
            <w:r w:rsidRPr="00333D0E">
              <w:rPr>
                <w:sz w:val="28"/>
                <w:szCs w:val="28"/>
              </w:rPr>
              <w:t xml:space="preserve">pen this website </w:t>
            </w:r>
            <w:r>
              <w:rPr>
                <w:sz w:val="28"/>
                <w:szCs w:val="28"/>
              </w:rPr>
              <w:t>– “</w:t>
            </w:r>
            <w:r w:rsidRPr="00333D0E">
              <w:rPr>
                <w:sz w:val="28"/>
                <w:szCs w:val="28"/>
              </w:rPr>
              <w:t xml:space="preserve"> www.mca.gov.in</w:t>
            </w:r>
            <w:r>
              <w:rPr>
                <w:sz w:val="28"/>
                <w:szCs w:val="28"/>
              </w:rPr>
              <w:t>”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click on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mca portal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icon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click on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e form upload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button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click on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Form 23B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for download</w:t>
            </w: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Close Internet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262F7" w:rsidRPr="00333D0E">
        <w:tc>
          <w:tcPr>
            <w:tcW w:w="1098" w:type="dxa"/>
          </w:tcPr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2</w:t>
            </w:r>
          </w:p>
        </w:tc>
        <w:tc>
          <w:tcPr>
            <w:tcW w:w="5286" w:type="dxa"/>
          </w:tcPr>
          <w:p w:rsidR="001262F7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  <w:p w:rsidR="001262F7" w:rsidRPr="002F0BE2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  <w:r w:rsidRPr="002F0BE2">
              <w:rPr>
                <w:b/>
                <w:bCs/>
                <w:sz w:val="28"/>
                <w:szCs w:val="28"/>
                <w:u w:val="single"/>
              </w:rPr>
              <w:t>Open Form 23B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write company's CIN No.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click on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Pre Fill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button for automatic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   filing of company's data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now Fill the Form by entering the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   details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attach the Scan file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click on "Check Form" button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</w:t>
            </w:r>
            <w:r>
              <w:rPr>
                <w:sz w:val="28"/>
                <w:szCs w:val="28"/>
              </w:rPr>
              <w:t>connect</w:t>
            </w:r>
            <w:r w:rsidRPr="00333D0E">
              <w:rPr>
                <w:sz w:val="28"/>
                <w:szCs w:val="28"/>
              </w:rPr>
              <w:t xml:space="preserve"> Internet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click on "Pre Scrutiny" button</w:t>
            </w:r>
          </w:p>
        </w:tc>
        <w:tc>
          <w:tcPr>
            <w:tcW w:w="3192" w:type="dxa"/>
          </w:tcPr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The Scanned Document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should be on PDF Format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The Internet should be connected for Pre Scrutiny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262F7" w:rsidRPr="00333D0E">
        <w:tc>
          <w:tcPr>
            <w:tcW w:w="1098" w:type="dxa"/>
          </w:tcPr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3</w:t>
            </w:r>
          </w:p>
        </w:tc>
        <w:tc>
          <w:tcPr>
            <w:tcW w:w="5286" w:type="dxa"/>
          </w:tcPr>
          <w:p w:rsidR="001262F7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  <w:p w:rsidR="001262F7" w:rsidRPr="002F0BE2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  <w:r w:rsidRPr="002F0BE2">
              <w:rPr>
                <w:b/>
                <w:bCs/>
                <w:sz w:val="28"/>
                <w:szCs w:val="28"/>
                <w:u w:val="single"/>
              </w:rPr>
              <w:t>Digital Signature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attach USB Token to USB Driver Slot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red light will appear on USB Token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now in Form 23B Click on the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Digital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   Signature Sign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Button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select your sign and click "OK"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Enter your Token Password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Enter secondary authorization password</w:t>
            </w: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now save the file by giving name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92" w:type="dxa"/>
          </w:tcPr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262F7" w:rsidRPr="00333D0E">
        <w:tc>
          <w:tcPr>
            <w:tcW w:w="1098" w:type="dxa"/>
          </w:tcPr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4</w:t>
            </w:r>
          </w:p>
        </w:tc>
        <w:tc>
          <w:tcPr>
            <w:tcW w:w="5286" w:type="dxa"/>
          </w:tcPr>
          <w:p w:rsidR="001262F7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  <w:p w:rsidR="001262F7" w:rsidRPr="002F0BE2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  <w:r w:rsidRPr="002F0BE2">
              <w:rPr>
                <w:b/>
                <w:bCs/>
                <w:sz w:val="28"/>
                <w:szCs w:val="28"/>
                <w:u w:val="single"/>
              </w:rPr>
              <w:t>Open “www.mca.gov.in”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click on the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mca portal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icon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click on the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login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button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enter user id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(leave password option blank)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select "business user"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click on "use certificate" check box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wait a few moment</w:t>
            </w: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click on the "submit"</w:t>
            </w: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 select your certificate</w:t>
            </w: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 enter again e Token Password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 click on “OK”</w:t>
            </w:r>
          </w:p>
        </w:tc>
        <w:tc>
          <w:tcPr>
            <w:tcW w:w="3192" w:type="dxa"/>
          </w:tcPr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262F7" w:rsidRPr="00333D0E" w:rsidRDefault="001262F7" w:rsidP="00D6245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1262F7" w:rsidRPr="00333D0E">
        <w:tc>
          <w:tcPr>
            <w:tcW w:w="1098" w:type="dxa"/>
          </w:tcPr>
          <w:p w:rsidR="001262F7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5</w:t>
            </w:r>
          </w:p>
        </w:tc>
        <w:tc>
          <w:tcPr>
            <w:tcW w:w="5286" w:type="dxa"/>
          </w:tcPr>
          <w:p w:rsidR="001262F7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  <w:p w:rsidR="001262F7" w:rsidRPr="002F0BE2" w:rsidRDefault="001262F7" w:rsidP="00333D0E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  <w:r w:rsidRPr="002F0BE2">
              <w:rPr>
                <w:b/>
                <w:bCs/>
                <w:sz w:val="28"/>
                <w:szCs w:val="28"/>
                <w:u w:val="single"/>
              </w:rPr>
              <w:t>Click on the "e form" tab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click on the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offline e form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upload button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a new window open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go direct third step by clicking </w:t>
            </w:r>
            <w:r>
              <w:rPr>
                <w:sz w:val="28"/>
                <w:szCs w:val="28"/>
              </w:rPr>
              <w:t>“</w:t>
            </w:r>
            <w:r w:rsidRPr="00333D0E">
              <w:rPr>
                <w:sz w:val="28"/>
                <w:szCs w:val="28"/>
              </w:rPr>
              <w:t>e form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   upload</w:t>
            </w:r>
            <w:r>
              <w:rPr>
                <w:sz w:val="28"/>
                <w:szCs w:val="28"/>
              </w:rPr>
              <w:t>”</w:t>
            </w:r>
            <w:r w:rsidRPr="00333D0E">
              <w:rPr>
                <w:sz w:val="28"/>
                <w:szCs w:val="28"/>
              </w:rPr>
              <w:t xml:space="preserve"> button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select your file which you save in step - 3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&gt; the download window open for 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 xml:space="preserve">   downloading acknowledgement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save that file</w:t>
            </w:r>
          </w:p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  <w:r w:rsidRPr="00333D0E">
              <w:rPr>
                <w:sz w:val="28"/>
                <w:szCs w:val="28"/>
              </w:rPr>
              <w:t>&gt; print out</w:t>
            </w:r>
          </w:p>
        </w:tc>
        <w:tc>
          <w:tcPr>
            <w:tcW w:w="3192" w:type="dxa"/>
          </w:tcPr>
          <w:p w:rsidR="001262F7" w:rsidRPr="00333D0E" w:rsidRDefault="001262F7" w:rsidP="00333D0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1262F7" w:rsidRPr="004334FC" w:rsidRDefault="001262F7" w:rsidP="004334FC">
      <w:pPr>
        <w:rPr>
          <w:sz w:val="28"/>
          <w:szCs w:val="28"/>
        </w:rPr>
      </w:pPr>
    </w:p>
    <w:sectPr w:rsidR="001262F7" w:rsidRPr="004334FC" w:rsidSect="00DA4A49">
      <w:footerReference w:type="default" r:id="rId6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2F7" w:rsidRDefault="001262F7">
      <w:r>
        <w:separator/>
      </w:r>
    </w:p>
  </w:endnote>
  <w:endnote w:type="continuationSeparator" w:id="1">
    <w:p w:rsidR="001262F7" w:rsidRDefault="00126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2F7" w:rsidRPr="00F73036" w:rsidRDefault="001262F7" w:rsidP="00DA4A49">
    <w:pPr>
      <w:pStyle w:val="Footer"/>
      <w:jc w:val="right"/>
      <w:rPr>
        <w:b/>
        <w:bCs/>
        <w:sz w:val="28"/>
        <w:szCs w:val="28"/>
      </w:rPr>
    </w:pPr>
    <w:r w:rsidRPr="00F73036">
      <w:rPr>
        <w:b/>
        <w:bCs/>
        <w:sz w:val="28"/>
        <w:szCs w:val="28"/>
      </w:rPr>
      <w:t>P.T.O.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2F7" w:rsidRDefault="001262F7">
      <w:r>
        <w:separator/>
      </w:r>
    </w:p>
  </w:footnote>
  <w:footnote w:type="continuationSeparator" w:id="1">
    <w:p w:rsidR="001262F7" w:rsidRDefault="001262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evenAndOddHeader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34FC"/>
    <w:rsid w:val="0004367B"/>
    <w:rsid w:val="001262F7"/>
    <w:rsid w:val="00157150"/>
    <w:rsid w:val="001B3F1A"/>
    <w:rsid w:val="002A07E4"/>
    <w:rsid w:val="002F0BE2"/>
    <w:rsid w:val="00333D0E"/>
    <w:rsid w:val="004334FC"/>
    <w:rsid w:val="00510BB9"/>
    <w:rsid w:val="00530D39"/>
    <w:rsid w:val="00591774"/>
    <w:rsid w:val="005F76B6"/>
    <w:rsid w:val="007C1590"/>
    <w:rsid w:val="0097091B"/>
    <w:rsid w:val="00B030A8"/>
    <w:rsid w:val="00B17B6B"/>
    <w:rsid w:val="00B8028D"/>
    <w:rsid w:val="00BE3FFA"/>
    <w:rsid w:val="00D6245F"/>
    <w:rsid w:val="00DA3A57"/>
    <w:rsid w:val="00DA4A49"/>
    <w:rsid w:val="00E3281F"/>
    <w:rsid w:val="00E442E6"/>
    <w:rsid w:val="00E64B01"/>
    <w:rsid w:val="00E723A0"/>
    <w:rsid w:val="00E74158"/>
    <w:rsid w:val="00EF23FB"/>
    <w:rsid w:val="00F44B74"/>
    <w:rsid w:val="00F73036"/>
    <w:rsid w:val="00FC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0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334FC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A4A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</w:style>
  <w:style w:type="character" w:styleId="PageNumber">
    <w:name w:val="page number"/>
    <w:basedOn w:val="DefaultParagraphFont"/>
    <w:uiPriority w:val="99"/>
    <w:rsid w:val="00DA4A49"/>
  </w:style>
  <w:style w:type="paragraph" w:styleId="Header">
    <w:name w:val="header"/>
    <w:basedOn w:val="Normal"/>
    <w:link w:val="HeaderChar"/>
    <w:uiPriority w:val="99"/>
    <w:rsid w:val="00DA4A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244</Words>
  <Characters>1391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STEPS FOR UPLOADING FORM 23B TO MCA PORTAL</dc:title>
  <dc:subject/>
  <dc:creator>intel</dc:creator>
  <cp:keywords/>
  <dc:description/>
  <cp:lastModifiedBy>intel</cp:lastModifiedBy>
  <cp:revision>4</cp:revision>
  <cp:lastPrinted>2009-11-11T12:08:00Z</cp:lastPrinted>
  <dcterms:created xsi:type="dcterms:W3CDTF">2009-12-24T06:51:00Z</dcterms:created>
  <dcterms:modified xsi:type="dcterms:W3CDTF">2009-12-24T06:53:00Z</dcterms:modified>
</cp:coreProperties>
</file>