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6C9" w:rsidRDefault="003C56C9" w:rsidP="00886963">
      <w:pPr>
        <w:jc w:val="center"/>
        <w:rPr>
          <w:b/>
          <w:bCs/>
        </w:rPr>
      </w:pPr>
      <w:r w:rsidRPr="001F5E71">
        <w:rPr>
          <w:b/>
          <w:bCs/>
        </w:rPr>
        <w:t>AGREEMENT BETWEEN COMPANY AND SERVICE PROVIDER</w:t>
      </w:r>
    </w:p>
    <w:p w:rsidR="003C56C9" w:rsidRDefault="003C56C9" w:rsidP="00307CBB">
      <w:pPr>
        <w:jc w:val="both"/>
        <w:rPr>
          <w:b/>
          <w:bCs/>
        </w:rPr>
      </w:pPr>
    </w:p>
    <w:p w:rsidR="003C56C9" w:rsidRDefault="003C56C9" w:rsidP="00307CBB">
      <w:pPr>
        <w:jc w:val="both"/>
      </w:pPr>
      <w:r w:rsidRPr="001F5E71">
        <w:t xml:space="preserve">This Agreement is </w:t>
      </w:r>
      <w:r>
        <w:t>made on this ____ day of July 2010 between:</w:t>
      </w:r>
    </w:p>
    <w:p w:rsidR="003C56C9" w:rsidRDefault="003C56C9" w:rsidP="00307CBB">
      <w:pPr>
        <w:jc w:val="both"/>
      </w:pPr>
    </w:p>
    <w:p w:rsidR="003C56C9" w:rsidRDefault="003C56C9" w:rsidP="00307CBB">
      <w:pPr>
        <w:jc w:val="both"/>
      </w:pPr>
      <w:r>
        <w:t>M/s Flexsin Technologies Pvt. Ltd., a Company Registered under the Companies Act, 1956 and having its office at C – 43, Sector 65, Noida, PIN 201301, Uttar Pradesh (hereinafter called as “Company”)  of the First Part.</w:t>
      </w:r>
    </w:p>
    <w:p w:rsidR="003C56C9" w:rsidRDefault="003C56C9" w:rsidP="00DE3D4A">
      <w:pPr>
        <w:jc w:val="center"/>
      </w:pPr>
      <w:r>
        <w:t>AND</w:t>
      </w:r>
    </w:p>
    <w:p w:rsidR="003C56C9" w:rsidRDefault="003C56C9" w:rsidP="00307CBB">
      <w:pPr>
        <w:jc w:val="both"/>
      </w:pPr>
      <w:r>
        <w:t>M/s _________________ a Company Registered under the Companies Act, 1956 and having its office at_____________________ (hereinafter called as “Service Provider”) of the Second Part.</w:t>
      </w:r>
    </w:p>
    <w:p w:rsidR="003C56C9" w:rsidRDefault="003C56C9" w:rsidP="00307CBB">
      <w:pPr>
        <w:jc w:val="both"/>
      </w:pPr>
      <w:r>
        <w:t xml:space="preserve">WHEREAS THE COMPANY REQUIRES SPECIALIZED services to maintain the in house electricity circuits, wires, rectification of regular breakdown and other allied contingencies (“Services”). </w:t>
      </w:r>
    </w:p>
    <w:p w:rsidR="003C56C9" w:rsidRDefault="003C56C9" w:rsidP="00307CBB">
      <w:pPr>
        <w:jc w:val="both"/>
      </w:pPr>
      <w:r>
        <w:t>WHEREAS THE SERVICE PROVIDER provides services as per the requirement of the Company and it has offered to provide such Services on regular basis.</w:t>
      </w:r>
    </w:p>
    <w:p w:rsidR="003C56C9" w:rsidRDefault="003C56C9" w:rsidP="00307CBB">
      <w:pPr>
        <w:jc w:val="both"/>
      </w:pPr>
    </w:p>
    <w:p w:rsidR="003C56C9" w:rsidRPr="00F33214" w:rsidRDefault="003C56C9" w:rsidP="00307CBB">
      <w:pPr>
        <w:jc w:val="both"/>
        <w:rPr>
          <w:b/>
          <w:bCs/>
        </w:rPr>
      </w:pPr>
      <w:r w:rsidRPr="00F33214">
        <w:rPr>
          <w:b/>
          <w:bCs/>
        </w:rPr>
        <w:t>BY THESE PRESENTS IT IS HEREBY AGREED AS FOLLOWS:</w:t>
      </w:r>
    </w:p>
    <w:p w:rsidR="003C56C9" w:rsidRDefault="003C56C9" w:rsidP="00307CBB">
      <w:pPr>
        <w:pStyle w:val="ListParagraph"/>
        <w:numPr>
          <w:ilvl w:val="0"/>
          <w:numId w:val="1"/>
        </w:numPr>
        <w:jc w:val="both"/>
      </w:pPr>
      <w:r>
        <w:t>In consideration of true, faithful and loyal service to be rendered, the Company appoints the said Service Provider to render the services in the above mentioned filed on accrual basis.</w:t>
      </w:r>
    </w:p>
    <w:p w:rsidR="003C56C9" w:rsidRDefault="003C56C9" w:rsidP="00307CBB">
      <w:pPr>
        <w:pStyle w:val="ListParagraph"/>
        <w:jc w:val="both"/>
      </w:pPr>
    </w:p>
    <w:p w:rsidR="003C56C9" w:rsidRDefault="003C56C9" w:rsidP="00307CBB">
      <w:pPr>
        <w:pStyle w:val="ListParagraph"/>
        <w:numPr>
          <w:ilvl w:val="0"/>
          <w:numId w:val="1"/>
        </w:numPr>
        <w:jc w:val="both"/>
      </w:pPr>
      <w:r>
        <w:t>That the appointment will be effective from the day and date above mentioned and the Service Provider will be paid a sum of Rs. _____ per month as his charges towards rendering such services.</w:t>
      </w:r>
    </w:p>
    <w:p w:rsidR="003C56C9" w:rsidRDefault="003C56C9" w:rsidP="00307CBB">
      <w:pPr>
        <w:pStyle w:val="ListParagraph"/>
        <w:jc w:val="both"/>
      </w:pPr>
    </w:p>
    <w:p w:rsidR="003C56C9" w:rsidRDefault="003C56C9" w:rsidP="00307CBB">
      <w:pPr>
        <w:pStyle w:val="ListParagraph"/>
        <w:numPr>
          <w:ilvl w:val="0"/>
          <w:numId w:val="1"/>
        </w:numPr>
        <w:jc w:val="both"/>
      </w:pPr>
      <w:r>
        <w:t>The Service Provider shall keep in deposit with the Company a cheque for a sum of Rs. _________ towards security deposit and the Company shall be entitled to encash the same in case of breach of any terms and conditions of this Agreement by the Service Provider.</w:t>
      </w:r>
    </w:p>
    <w:p w:rsidR="003C56C9" w:rsidRDefault="003C56C9" w:rsidP="00B11C45">
      <w:pPr>
        <w:pStyle w:val="ListParagraph"/>
      </w:pPr>
    </w:p>
    <w:p w:rsidR="003C56C9" w:rsidRDefault="003C56C9" w:rsidP="00307CBB">
      <w:pPr>
        <w:pStyle w:val="ListParagraph"/>
        <w:numPr>
          <w:ilvl w:val="0"/>
          <w:numId w:val="1"/>
        </w:numPr>
        <w:jc w:val="both"/>
      </w:pPr>
      <w:r>
        <w:t xml:space="preserve">The Service Provider shall during the continuance of the service under this Agreement, properly and faithfully serve the Company in such capacity as aforesaid, and will always devote his required time, attention and energy honestly and diligently in rectifying, managing and improving the quality of electrical circuits so that faults do not occur frequently. </w:t>
      </w:r>
    </w:p>
    <w:p w:rsidR="003C56C9" w:rsidRDefault="003C56C9" w:rsidP="00286EEE">
      <w:pPr>
        <w:pStyle w:val="ListParagraph"/>
      </w:pPr>
    </w:p>
    <w:p w:rsidR="003C56C9" w:rsidRDefault="003C56C9" w:rsidP="00307CBB">
      <w:pPr>
        <w:pStyle w:val="ListParagraph"/>
        <w:numPr>
          <w:ilvl w:val="0"/>
          <w:numId w:val="1"/>
        </w:numPr>
        <w:jc w:val="both"/>
      </w:pPr>
      <w:r>
        <w:t>The Service Provider shall perform an internal audit of all the electrical connections, circuits and all the electrical components, attachments, articles whatsoever it may be on monthly basis and provide a report of the same to the Company.</w:t>
      </w:r>
    </w:p>
    <w:p w:rsidR="003C56C9" w:rsidRDefault="003C56C9" w:rsidP="000349ED">
      <w:pPr>
        <w:pStyle w:val="ListParagraph"/>
      </w:pPr>
    </w:p>
    <w:p w:rsidR="003C56C9" w:rsidRDefault="003C56C9" w:rsidP="00307CBB">
      <w:pPr>
        <w:pStyle w:val="ListParagraph"/>
        <w:numPr>
          <w:ilvl w:val="0"/>
          <w:numId w:val="1"/>
        </w:numPr>
        <w:jc w:val="both"/>
      </w:pPr>
      <w:r>
        <w:t>The Service Provider shall not at any time, except under legal process, divulge any trade or business secret relating to the business of the Company or any customer or agent of the Company, which may be known to the Service Provider by virtue of his position as a Service Provider or otherwise, save in so far as such disclosure shall be necessary in the interest and for the benefit of the business of the Company and will be true and faithful to the Company in all dealings and transactions.</w:t>
      </w:r>
    </w:p>
    <w:p w:rsidR="003C56C9" w:rsidRDefault="003C56C9" w:rsidP="00051471">
      <w:pPr>
        <w:pStyle w:val="ListParagraph"/>
      </w:pPr>
    </w:p>
    <w:p w:rsidR="003C56C9" w:rsidRDefault="003C56C9" w:rsidP="00B41F2D">
      <w:pPr>
        <w:pStyle w:val="ListParagraph"/>
        <w:numPr>
          <w:ilvl w:val="0"/>
          <w:numId w:val="1"/>
        </w:numPr>
        <w:jc w:val="both"/>
      </w:pPr>
      <w:r>
        <w:t>The Service Provider shall be accessible during the entire working hours of the Company, so that in case of any emergency the Service Provider can be reached and informed of any such emergency. Upon receipt of such information the Service Provider shall reach the Company  premises within least possible time and rectify the fault, alternatively in case the Service Provider is unable to reach the premises, he shall make such arrangement so that any similarly placed person reaches the Company premises and rectify the fault.</w:t>
      </w:r>
    </w:p>
    <w:p w:rsidR="003C56C9" w:rsidRDefault="003C56C9" w:rsidP="008108FD">
      <w:pPr>
        <w:pStyle w:val="ListParagraph"/>
      </w:pPr>
    </w:p>
    <w:p w:rsidR="003C56C9" w:rsidRDefault="003C56C9" w:rsidP="00B41F2D">
      <w:pPr>
        <w:pStyle w:val="ListParagraph"/>
        <w:numPr>
          <w:ilvl w:val="0"/>
          <w:numId w:val="1"/>
        </w:numPr>
        <w:jc w:val="both"/>
      </w:pPr>
      <w:r>
        <w:t>The Service Provider shall be entitled to raise invoices for the consumables consumed during the maintenance and rectification of the electrical circuits within the Company premises only within seven (7) days from the date of such consumption, provided the invoices are supported with original purchase invoices from the place from where the goods have originally been purchased. The Company shall hold the rights to cross check the prices as mentioned in the invoices raised by the Service Provider from the local market. In case of any difference is found in prices, then the  lower price shall be paid to the Service Provider and the Service Provider shall not claim any extra amount.  The said amount shall be paid to the Service Provider within 15 days from the date of receipt of the invoice.</w:t>
      </w:r>
    </w:p>
    <w:p w:rsidR="003C56C9" w:rsidRDefault="003C56C9" w:rsidP="001137C6">
      <w:pPr>
        <w:pStyle w:val="ListParagraph"/>
      </w:pPr>
    </w:p>
    <w:p w:rsidR="003C56C9" w:rsidRDefault="003C56C9" w:rsidP="00B41F2D">
      <w:pPr>
        <w:pStyle w:val="ListParagraph"/>
        <w:numPr>
          <w:ilvl w:val="0"/>
          <w:numId w:val="1"/>
        </w:numPr>
        <w:jc w:val="both"/>
      </w:pPr>
      <w:r>
        <w:t xml:space="preserve">That the Service Provider shall at all times while entering the Company premises mark his presence in the Company’s attendance register maintained with the security guard. The Service provider shall not bring any stranger to the Company premises without prior permission from the Company. </w:t>
      </w:r>
    </w:p>
    <w:p w:rsidR="003C56C9" w:rsidRDefault="003C56C9" w:rsidP="008E5382">
      <w:pPr>
        <w:pStyle w:val="ListParagraph"/>
      </w:pPr>
    </w:p>
    <w:p w:rsidR="003C56C9" w:rsidRDefault="003C56C9" w:rsidP="00B41F2D">
      <w:pPr>
        <w:pStyle w:val="ListParagraph"/>
        <w:numPr>
          <w:ilvl w:val="0"/>
          <w:numId w:val="1"/>
        </w:numPr>
        <w:jc w:val="both"/>
      </w:pPr>
      <w:r>
        <w:t>In event the Service Provider introduces any other similarly placed person for performing his duties in his absence or to assist himself the Service Provider shall be solely responsible for that person’s conduct.</w:t>
      </w:r>
    </w:p>
    <w:p w:rsidR="003C56C9" w:rsidRDefault="003C56C9" w:rsidP="00907CA1">
      <w:pPr>
        <w:pStyle w:val="ListParagraph"/>
      </w:pPr>
    </w:p>
    <w:p w:rsidR="003C56C9" w:rsidRDefault="003C56C9" w:rsidP="00B41F2D">
      <w:pPr>
        <w:pStyle w:val="ListParagraph"/>
        <w:numPr>
          <w:ilvl w:val="0"/>
          <w:numId w:val="1"/>
        </w:numPr>
        <w:jc w:val="both"/>
      </w:pPr>
      <w:r>
        <w:t>In event of any accident that may occur during performance of duties of the Service Provider as a result the Service Provider gets injured the Company shall bear the expenses for the medical treatment of only the injury caused due to the accident. In event of accidental death of the Service Provider during performance of the duties the Company shall pay the compensation to the nominee of the Service Provider based on the labour regulations of the State.</w:t>
      </w:r>
    </w:p>
    <w:p w:rsidR="003C56C9" w:rsidRDefault="003C56C9" w:rsidP="00C11097">
      <w:pPr>
        <w:pStyle w:val="ListParagraph"/>
      </w:pPr>
    </w:p>
    <w:p w:rsidR="003C56C9" w:rsidRDefault="003C56C9" w:rsidP="00B41F2D">
      <w:pPr>
        <w:pStyle w:val="ListParagraph"/>
        <w:numPr>
          <w:ilvl w:val="0"/>
          <w:numId w:val="1"/>
        </w:numPr>
        <w:jc w:val="both"/>
      </w:pPr>
      <w:r>
        <w:t xml:space="preserve">In event of any accident is caused due to negligence of the Service Provider the Service Provider shall indemnify the loss suffered by the Company.    </w:t>
      </w:r>
    </w:p>
    <w:p w:rsidR="003C56C9" w:rsidRDefault="003C56C9" w:rsidP="006B590A">
      <w:pPr>
        <w:pStyle w:val="ListParagraph"/>
      </w:pPr>
    </w:p>
    <w:p w:rsidR="003C56C9" w:rsidRDefault="003C56C9" w:rsidP="00B41F2D">
      <w:pPr>
        <w:pStyle w:val="ListParagraph"/>
        <w:numPr>
          <w:ilvl w:val="0"/>
          <w:numId w:val="1"/>
        </w:numPr>
        <w:jc w:val="both"/>
      </w:pPr>
      <w:r>
        <w:t xml:space="preserve">The Service Provider shall not bring any contraband or any prohibited article within the Company’s premises, failing which the Company shall be at liberty to determine this Agreement, report the same to the Local Police Station and initiate legal proceedings. </w:t>
      </w:r>
    </w:p>
    <w:p w:rsidR="003C56C9" w:rsidRDefault="003C56C9" w:rsidP="00143ED0">
      <w:pPr>
        <w:pStyle w:val="ListParagraph"/>
      </w:pPr>
    </w:p>
    <w:p w:rsidR="003C56C9" w:rsidRDefault="003C56C9" w:rsidP="00B41F2D">
      <w:pPr>
        <w:pStyle w:val="ListParagraph"/>
        <w:numPr>
          <w:ilvl w:val="0"/>
          <w:numId w:val="1"/>
        </w:numPr>
        <w:jc w:val="both"/>
      </w:pPr>
      <w:r>
        <w:t>The Service Provider shall use his own equipments, tools and other allied article for performing his duties. The Service Provider shall not charge any extra amount from the Company for use of any equipment, tools and other allied articles whether mechanical or manual.</w:t>
      </w:r>
    </w:p>
    <w:p w:rsidR="003C56C9" w:rsidRDefault="003C56C9" w:rsidP="00B242BA">
      <w:pPr>
        <w:pStyle w:val="ListParagraph"/>
      </w:pPr>
    </w:p>
    <w:p w:rsidR="003C56C9" w:rsidRDefault="003C56C9" w:rsidP="00DF3D90">
      <w:pPr>
        <w:pStyle w:val="ListParagraph"/>
        <w:numPr>
          <w:ilvl w:val="0"/>
          <w:numId w:val="1"/>
        </w:numPr>
        <w:jc w:val="both"/>
      </w:pPr>
      <w:r>
        <w:t>The Company shall provide necessary assistance to the Service Provider at all the time as required by the Service Provider during his visit at the Company’s premises.</w:t>
      </w:r>
    </w:p>
    <w:p w:rsidR="003C56C9" w:rsidRDefault="003C56C9" w:rsidP="00DF3D90">
      <w:pPr>
        <w:pStyle w:val="ListParagraph"/>
      </w:pPr>
    </w:p>
    <w:p w:rsidR="003C56C9" w:rsidRDefault="003C56C9" w:rsidP="00DF3D90">
      <w:pPr>
        <w:pStyle w:val="ListParagraph"/>
        <w:numPr>
          <w:ilvl w:val="0"/>
          <w:numId w:val="1"/>
        </w:numPr>
        <w:jc w:val="both"/>
      </w:pPr>
      <w:r w:rsidRPr="00B41F2D">
        <w:t>This agreement shall be for a period of one year from the date of these presents, unless terminated by either party on not less than thirty days written notice (given prior to the expiration of the successive period then in effect).</w:t>
      </w:r>
      <w:r>
        <w:t xml:space="preserve"> </w:t>
      </w:r>
    </w:p>
    <w:p w:rsidR="003C56C9" w:rsidRPr="00DF3D90" w:rsidRDefault="003C56C9" w:rsidP="00DF3D90">
      <w:pPr>
        <w:pStyle w:val="ListParagraph"/>
        <w:rPr>
          <w:rFonts w:ascii="Arial" w:hAnsi="Arial" w:cs="Arial"/>
          <w:sz w:val="20"/>
          <w:szCs w:val="20"/>
        </w:rPr>
      </w:pPr>
    </w:p>
    <w:p w:rsidR="003C56C9" w:rsidRPr="00DB2173" w:rsidRDefault="003C56C9" w:rsidP="00DB2173">
      <w:pPr>
        <w:pStyle w:val="ListParagraph"/>
        <w:numPr>
          <w:ilvl w:val="0"/>
          <w:numId w:val="1"/>
        </w:numPr>
        <w:jc w:val="both"/>
      </w:pPr>
      <w:r w:rsidRPr="00963FFC">
        <w:t>This Agreement shall be governed by and construed in accordance with the Indian law.</w:t>
      </w:r>
    </w:p>
    <w:p w:rsidR="003C56C9" w:rsidRDefault="003C56C9" w:rsidP="00DB2173">
      <w:pPr>
        <w:pStyle w:val="ListParagraph"/>
      </w:pPr>
    </w:p>
    <w:p w:rsidR="003C56C9" w:rsidRPr="00455887" w:rsidRDefault="003C56C9" w:rsidP="00DB2173">
      <w:pPr>
        <w:pStyle w:val="ListParagraph"/>
        <w:numPr>
          <w:ilvl w:val="0"/>
          <w:numId w:val="1"/>
        </w:numPr>
        <w:jc w:val="both"/>
      </w:pPr>
      <w:r w:rsidRPr="00455887">
        <w:t xml:space="preserve">This agreement shall be executed in duplicate. The original shall be retained by the company and duplicate by the </w:t>
      </w:r>
      <w:r>
        <w:t>Service Provider</w:t>
      </w:r>
      <w:r w:rsidRPr="00455887">
        <w:t xml:space="preserve">. </w:t>
      </w:r>
    </w:p>
    <w:p w:rsidR="003C56C9" w:rsidRPr="00455887" w:rsidRDefault="003C56C9" w:rsidP="00455887">
      <w:pPr>
        <w:pStyle w:val="PlainText"/>
        <w:spacing w:line="480" w:lineRule="auto"/>
        <w:jc w:val="both"/>
        <w:rPr>
          <w:rFonts w:ascii="Calibri" w:hAnsi="Calibri" w:cs="Calibri"/>
          <w:sz w:val="22"/>
          <w:szCs w:val="22"/>
        </w:rPr>
      </w:pPr>
    </w:p>
    <w:p w:rsidR="003C56C9" w:rsidRDefault="003C56C9" w:rsidP="00DE3D4A">
      <w:pPr>
        <w:pStyle w:val="PlainText"/>
        <w:spacing w:line="480" w:lineRule="auto"/>
        <w:jc w:val="both"/>
        <w:rPr>
          <w:rFonts w:ascii="Calibri" w:hAnsi="Calibri" w:cs="Calibri"/>
          <w:sz w:val="22"/>
          <w:szCs w:val="22"/>
        </w:rPr>
      </w:pPr>
      <w:r w:rsidRPr="00455887">
        <w:rPr>
          <w:rFonts w:ascii="Calibri" w:hAnsi="Calibri" w:cs="Calibri"/>
          <w:sz w:val="22"/>
          <w:szCs w:val="22"/>
        </w:rPr>
        <w:tab/>
        <w:t>IN WITNESS WHEREOF the parties have executed these presents on the day and year hereinabove written and in th</w:t>
      </w:r>
      <w:r>
        <w:rPr>
          <w:rFonts w:ascii="Calibri" w:hAnsi="Calibri" w:cs="Calibri"/>
          <w:sz w:val="22"/>
          <w:szCs w:val="22"/>
        </w:rPr>
        <w:t>e manner hereinafter mentioned.</w:t>
      </w:r>
    </w:p>
    <w:p w:rsidR="003C56C9" w:rsidRDefault="003C56C9" w:rsidP="00DE3D4A">
      <w:pPr>
        <w:pStyle w:val="PlainText"/>
        <w:spacing w:line="480" w:lineRule="auto"/>
        <w:jc w:val="both"/>
        <w:rPr>
          <w:rFonts w:ascii="Calibri" w:hAnsi="Calibri" w:cs="Calibri"/>
          <w:sz w:val="22"/>
          <w:szCs w:val="22"/>
        </w:rPr>
      </w:pPr>
    </w:p>
    <w:p w:rsidR="003C56C9" w:rsidRDefault="003C56C9" w:rsidP="00DE3D4A">
      <w:pPr>
        <w:pStyle w:val="PlainText"/>
        <w:spacing w:line="480" w:lineRule="auto"/>
        <w:jc w:val="both"/>
        <w:rPr>
          <w:rFonts w:ascii="Calibri" w:hAnsi="Calibri" w:cs="Calibri"/>
          <w:sz w:val="22"/>
          <w:szCs w:val="22"/>
        </w:rPr>
      </w:pPr>
      <w:r>
        <w:rPr>
          <w:rFonts w:ascii="Calibri" w:hAnsi="Calibri" w:cs="Calibri"/>
          <w:sz w:val="22"/>
          <w:szCs w:val="22"/>
        </w:rPr>
        <w:t>WITNESSESS:</w:t>
      </w:r>
    </w:p>
    <w:p w:rsidR="003C56C9" w:rsidRPr="00DE3D4A" w:rsidRDefault="003C56C9" w:rsidP="00CF4F2C">
      <w:pPr>
        <w:pStyle w:val="PlainText"/>
        <w:numPr>
          <w:ilvl w:val="0"/>
          <w:numId w:val="5"/>
        </w:numPr>
        <w:spacing w:line="480" w:lineRule="auto"/>
        <w:jc w:val="both"/>
        <w:rPr>
          <w:rFonts w:ascii="Calibri" w:hAnsi="Calibri" w:cs="Calibri"/>
          <w:sz w:val="22"/>
          <w:szCs w:val="22"/>
        </w:rPr>
      </w:pPr>
    </w:p>
    <w:p w:rsidR="003C56C9" w:rsidRDefault="003C56C9" w:rsidP="00CF4F2C">
      <w:pPr>
        <w:spacing w:after="0" w:line="240" w:lineRule="auto"/>
        <w:jc w:val="both"/>
      </w:pPr>
      <w:r>
        <w:tab/>
      </w:r>
      <w:r>
        <w:tab/>
      </w:r>
      <w:r>
        <w:tab/>
      </w:r>
      <w:r>
        <w:tab/>
      </w:r>
      <w:r>
        <w:tab/>
      </w:r>
      <w:r>
        <w:tab/>
      </w:r>
      <w:r>
        <w:tab/>
      </w:r>
      <w:r>
        <w:tab/>
      </w:r>
      <w:r>
        <w:tab/>
        <w:t xml:space="preserve">     ------------------------------</w:t>
      </w:r>
    </w:p>
    <w:p w:rsidR="003C56C9" w:rsidRDefault="003C56C9" w:rsidP="00CF4F2C">
      <w:pPr>
        <w:spacing w:after="0" w:line="240" w:lineRule="auto"/>
        <w:jc w:val="both"/>
      </w:pPr>
      <w:r>
        <w:tab/>
      </w:r>
      <w:r>
        <w:tab/>
      </w:r>
      <w:r>
        <w:tab/>
      </w:r>
      <w:r>
        <w:tab/>
      </w:r>
      <w:r>
        <w:tab/>
      </w:r>
      <w:r>
        <w:tab/>
      </w:r>
      <w:r>
        <w:tab/>
      </w:r>
      <w:r>
        <w:tab/>
      </w:r>
      <w:r>
        <w:tab/>
      </w:r>
      <w:r>
        <w:tab/>
        <w:t>(COMPANY)</w:t>
      </w:r>
    </w:p>
    <w:p w:rsidR="003C56C9" w:rsidRDefault="003C56C9" w:rsidP="00CF4F2C">
      <w:pPr>
        <w:spacing w:after="0" w:line="240" w:lineRule="auto"/>
        <w:jc w:val="both"/>
      </w:pPr>
    </w:p>
    <w:p w:rsidR="003C56C9" w:rsidRDefault="003C56C9" w:rsidP="00CF4F2C">
      <w:pPr>
        <w:pStyle w:val="ListParagraph"/>
        <w:numPr>
          <w:ilvl w:val="0"/>
          <w:numId w:val="5"/>
        </w:numPr>
        <w:spacing w:after="0" w:line="240" w:lineRule="auto"/>
        <w:jc w:val="both"/>
      </w:pPr>
    </w:p>
    <w:p w:rsidR="003C56C9" w:rsidRDefault="003C56C9" w:rsidP="00CF4F2C">
      <w:pPr>
        <w:spacing w:after="0" w:line="240" w:lineRule="auto"/>
        <w:jc w:val="both"/>
      </w:pPr>
    </w:p>
    <w:p w:rsidR="003C56C9" w:rsidRDefault="003C56C9" w:rsidP="00CF4F2C">
      <w:pPr>
        <w:spacing w:after="0" w:line="240" w:lineRule="auto"/>
        <w:jc w:val="both"/>
      </w:pPr>
    </w:p>
    <w:p w:rsidR="003C56C9" w:rsidRDefault="003C56C9" w:rsidP="00CF4F2C">
      <w:pPr>
        <w:spacing w:after="0" w:line="240" w:lineRule="auto"/>
        <w:jc w:val="both"/>
      </w:pPr>
    </w:p>
    <w:p w:rsidR="003C56C9" w:rsidRDefault="003C56C9" w:rsidP="00CF4F2C">
      <w:pPr>
        <w:spacing w:after="0" w:line="240" w:lineRule="auto"/>
        <w:jc w:val="both"/>
      </w:pPr>
      <w:r>
        <w:tab/>
      </w:r>
      <w:r>
        <w:tab/>
      </w:r>
      <w:r>
        <w:tab/>
      </w:r>
      <w:r>
        <w:tab/>
      </w:r>
      <w:r>
        <w:tab/>
      </w:r>
      <w:r>
        <w:tab/>
      </w:r>
      <w:r>
        <w:tab/>
      </w:r>
      <w:r>
        <w:tab/>
      </w:r>
      <w:r>
        <w:tab/>
        <w:t xml:space="preserve">   ---------------------------------</w:t>
      </w:r>
    </w:p>
    <w:p w:rsidR="003C56C9" w:rsidRPr="001F5E71" w:rsidRDefault="003C56C9" w:rsidP="00CF4F2C">
      <w:pPr>
        <w:spacing w:after="0" w:line="240" w:lineRule="auto"/>
        <w:ind w:left="5760" w:firstLine="720"/>
        <w:jc w:val="both"/>
      </w:pPr>
      <w:r>
        <w:t xml:space="preserve">       (SERVICE PROVIDER)</w:t>
      </w:r>
    </w:p>
    <w:sectPr w:rsidR="003C56C9" w:rsidRPr="001F5E71" w:rsidSect="00650D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3ABC"/>
    <w:multiLevelType w:val="hybridMultilevel"/>
    <w:tmpl w:val="AECC3F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11D2DAA"/>
    <w:multiLevelType w:val="hybridMultilevel"/>
    <w:tmpl w:val="68D649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37E6162"/>
    <w:multiLevelType w:val="hybridMultilevel"/>
    <w:tmpl w:val="2F24F8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4C36CF3"/>
    <w:multiLevelType w:val="hybridMultilevel"/>
    <w:tmpl w:val="2F24F8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A7502D7"/>
    <w:multiLevelType w:val="singleLevel"/>
    <w:tmpl w:val="44025A34"/>
    <w:lvl w:ilvl="0">
      <w:start w:val="1"/>
      <w:numFmt w:val="decimal"/>
      <w:lvlText w:val="%1."/>
      <w:lvlJc w:val="left"/>
      <w:pPr>
        <w:tabs>
          <w:tab w:val="num" w:pos="720"/>
        </w:tabs>
        <w:ind w:left="720" w:hanging="720"/>
      </w:pPr>
      <w:rPr>
        <w:rFont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5E71"/>
    <w:rsid w:val="000349ED"/>
    <w:rsid w:val="00037548"/>
    <w:rsid w:val="00051471"/>
    <w:rsid w:val="000C52BC"/>
    <w:rsid w:val="000F24C1"/>
    <w:rsid w:val="001137C6"/>
    <w:rsid w:val="00116D60"/>
    <w:rsid w:val="00143ED0"/>
    <w:rsid w:val="001766CE"/>
    <w:rsid w:val="0019033F"/>
    <w:rsid w:val="001A0039"/>
    <w:rsid w:val="001F5E71"/>
    <w:rsid w:val="00200222"/>
    <w:rsid w:val="0021597F"/>
    <w:rsid w:val="00286EEE"/>
    <w:rsid w:val="002A27BC"/>
    <w:rsid w:val="002C0EBE"/>
    <w:rsid w:val="00307CBB"/>
    <w:rsid w:val="00343CCF"/>
    <w:rsid w:val="003577B4"/>
    <w:rsid w:val="003B20FF"/>
    <w:rsid w:val="003C56C9"/>
    <w:rsid w:val="003E3043"/>
    <w:rsid w:val="00401C7F"/>
    <w:rsid w:val="00410FCE"/>
    <w:rsid w:val="00455887"/>
    <w:rsid w:val="00517E22"/>
    <w:rsid w:val="00521A8C"/>
    <w:rsid w:val="00554B1E"/>
    <w:rsid w:val="005F7B56"/>
    <w:rsid w:val="00626946"/>
    <w:rsid w:val="00650D33"/>
    <w:rsid w:val="006756A1"/>
    <w:rsid w:val="00685EC9"/>
    <w:rsid w:val="006A4709"/>
    <w:rsid w:val="006A4A80"/>
    <w:rsid w:val="006B590A"/>
    <w:rsid w:val="006B7B57"/>
    <w:rsid w:val="007325D3"/>
    <w:rsid w:val="00770B8E"/>
    <w:rsid w:val="007C76F0"/>
    <w:rsid w:val="00804F8B"/>
    <w:rsid w:val="00806729"/>
    <w:rsid w:val="008108FD"/>
    <w:rsid w:val="0085485E"/>
    <w:rsid w:val="00861DC1"/>
    <w:rsid w:val="00875CC0"/>
    <w:rsid w:val="00886963"/>
    <w:rsid w:val="008C6C58"/>
    <w:rsid w:val="008E5382"/>
    <w:rsid w:val="00907CA1"/>
    <w:rsid w:val="009161AE"/>
    <w:rsid w:val="00963FFC"/>
    <w:rsid w:val="00977513"/>
    <w:rsid w:val="00A31923"/>
    <w:rsid w:val="00A953AB"/>
    <w:rsid w:val="00AD0C02"/>
    <w:rsid w:val="00AD37E4"/>
    <w:rsid w:val="00B11C45"/>
    <w:rsid w:val="00B242BA"/>
    <w:rsid w:val="00B41F2D"/>
    <w:rsid w:val="00B50617"/>
    <w:rsid w:val="00B93C7B"/>
    <w:rsid w:val="00BA273F"/>
    <w:rsid w:val="00C11097"/>
    <w:rsid w:val="00C274FC"/>
    <w:rsid w:val="00C4714A"/>
    <w:rsid w:val="00C53841"/>
    <w:rsid w:val="00C8090F"/>
    <w:rsid w:val="00C923D9"/>
    <w:rsid w:val="00CA4FC5"/>
    <w:rsid w:val="00CC1778"/>
    <w:rsid w:val="00CF4F2C"/>
    <w:rsid w:val="00D41066"/>
    <w:rsid w:val="00DA58D6"/>
    <w:rsid w:val="00DB2173"/>
    <w:rsid w:val="00DD37D7"/>
    <w:rsid w:val="00DE3D4A"/>
    <w:rsid w:val="00DF3D90"/>
    <w:rsid w:val="00E3086F"/>
    <w:rsid w:val="00E445E0"/>
    <w:rsid w:val="00E55AE6"/>
    <w:rsid w:val="00E85C18"/>
    <w:rsid w:val="00F33214"/>
    <w:rsid w:val="00F523A4"/>
    <w:rsid w:val="00F9458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D33"/>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85EC9"/>
    <w:pPr>
      <w:ind w:left="720"/>
    </w:pPr>
  </w:style>
  <w:style w:type="paragraph" w:styleId="PlainText">
    <w:name w:val="Plain Text"/>
    <w:basedOn w:val="Normal"/>
    <w:link w:val="PlainTextChar"/>
    <w:uiPriority w:val="99"/>
    <w:semiHidden/>
    <w:rsid w:val="002C0EBE"/>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semiHidden/>
    <w:locked/>
    <w:rsid w:val="002C0EBE"/>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975</Words>
  <Characters>5564</Characters>
  <Application>Microsoft Office Outlook</Application>
  <DocSecurity>0</DocSecurity>
  <Lines>0</Lines>
  <Paragraphs>0</Paragraphs>
  <ScaleCrop>false</ScaleCrop>
  <Company>..:COOLWAREZ:..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BETWEEN COMPANY AND SERVICE PROVIDER</dc:title>
  <dc:subject/>
  <dc:creator>abc</dc:creator>
  <cp:keywords/>
  <dc:description/>
  <cp:lastModifiedBy>Microsoft</cp:lastModifiedBy>
  <cp:revision>2</cp:revision>
  <dcterms:created xsi:type="dcterms:W3CDTF">2010-07-12T04:07:00Z</dcterms:created>
  <dcterms:modified xsi:type="dcterms:W3CDTF">2010-07-12T04:07:00Z</dcterms:modified>
</cp:coreProperties>
</file>